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DA232" w14:textId="694331FB" w:rsidR="00E26B1A" w:rsidRPr="007A779B" w:rsidRDefault="007179B1" w:rsidP="00E26B1A">
      <w:pPr>
        <w:jc w:val="center"/>
        <w:rPr>
          <w:b/>
        </w:rPr>
      </w:pPr>
      <w:r>
        <w:rPr>
          <w:b/>
        </w:rPr>
        <w:t xml:space="preserve">EU/UK </w:t>
      </w:r>
      <w:r w:rsidR="00E26B1A" w:rsidRPr="007A779B">
        <w:rPr>
          <w:b/>
        </w:rPr>
        <w:t xml:space="preserve">RISK RETENTION </w:t>
      </w:r>
      <w:r w:rsidR="00E26B1A">
        <w:rPr>
          <w:b/>
        </w:rPr>
        <w:t>CERTIFICATE</w:t>
      </w:r>
      <w:r w:rsidR="00E26B1A" w:rsidRPr="007A779B">
        <w:rPr>
          <w:b/>
        </w:rPr>
        <w:br/>
      </w:r>
    </w:p>
    <w:p w14:paraId="25440F63" w14:textId="77777777" w:rsidR="00E26B1A" w:rsidRPr="007A779B" w:rsidRDefault="00E26B1A" w:rsidP="00E26B1A">
      <w:pPr>
        <w:pStyle w:val="BodyTextSingle"/>
        <w:jc w:val="center"/>
        <w:rPr>
          <w:b/>
          <w:bCs/>
        </w:rPr>
      </w:pPr>
      <w:r w:rsidRPr="007A779B">
        <w:rPr>
          <w:b/>
          <w:bCs/>
        </w:rPr>
        <w:t>Federal National Mortgage Association</w:t>
      </w:r>
      <w:r w:rsidRPr="007A779B">
        <w:rPr>
          <w:b/>
          <w:bCs/>
        </w:rPr>
        <w:br/>
        <w:t>1100 15th Street N.W.</w:t>
      </w:r>
      <w:r w:rsidRPr="007A779B">
        <w:rPr>
          <w:b/>
          <w:bCs/>
        </w:rPr>
        <w:br/>
        <w:t>Washington, DC, 20005</w:t>
      </w:r>
    </w:p>
    <w:p w14:paraId="39A00856" w14:textId="77777777" w:rsidR="007179B1" w:rsidRDefault="007179B1" w:rsidP="007179B1">
      <w:pPr>
        <w:pStyle w:val="BodyTextSingle"/>
        <w:spacing w:after="0"/>
      </w:pPr>
      <w:r>
        <w:t>Computershare Trust Company, N.A.</w:t>
      </w:r>
    </w:p>
    <w:p w14:paraId="4B6CA47B" w14:textId="77777777" w:rsidR="007179B1" w:rsidRDefault="007179B1" w:rsidP="007179B1">
      <w:pPr>
        <w:pStyle w:val="BodyTextSingle"/>
        <w:spacing w:after="0"/>
      </w:pPr>
      <w:r>
        <w:t>Corporate Trust Operations</w:t>
      </w:r>
    </w:p>
    <w:p w14:paraId="21EEE956" w14:textId="77777777" w:rsidR="007179B1" w:rsidRDefault="007179B1" w:rsidP="007179B1">
      <w:pPr>
        <w:pStyle w:val="BodyTextSingle"/>
        <w:spacing w:after="0"/>
      </w:pPr>
      <w:r>
        <w:t>1505 Energy Park Drive</w:t>
      </w:r>
    </w:p>
    <w:p w14:paraId="657A5C3C" w14:textId="77777777" w:rsidR="007179B1" w:rsidRDefault="007179B1" w:rsidP="007179B1">
      <w:pPr>
        <w:pStyle w:val="BodyTextSingle"/>
        <w:spacing w:after="0"/>
      </w:pPr>
      <w:r>
        <w:t>St. Paul, Minnesota 55108</w:t>
      </w:r>
    </w:p>
    <w:p w14:paraId="272C8404" w14:textId="22315B64" w:rsidR="00E26B1A" w:rsidRPr="007A779B" w:rsidRDefault="007179B1" w:rsidP="007179B1">
      <w:pPr>
        <w:pStyle w:val="BodyTextSingle"/>
      </w:pPr>
      <w:r>
        <w:t>Attention: Corporate Trust Services</w:t>
      </w:r>
    </w:p>
    <w:p w14:paraId="71D15874" w14:textId="77777777" w:rsidR="00E26B1A" w:rsidRPr="00C8368D" w:rsidRDefault="00E26B1A" w:rsidP="00E26B1A">
      <w:pPr>
        <w:pStyle w:val="BodyTextSingle"/>
        <w:rPr>
          <w:b/>
          <w:bCs/>
        </w:rPr>
      </w:pPr>
      <w:r w:rsidRPr="007A779B">
        <w:rPr>
          <w:b/>
          <w:bCs/>
        </w:rPr>
        <w:t>Re:</w:t>
      </w:r>
      <w:r w:rsidRPr="007A779B">
        <w:rPr>
          <w:b/>
          <w:bCs/>
        </w:rPr>
        <w:tab/>
        <w:t xml:space="preserve">FANNIE MAE </w:t>
      </w:r>
      <w:r w:rsidR="0097524A">
        <w:rPr>
          <w:b/>
          <w:bCs/>
        </w:rPr>
        <w:t xml:space="preserve">MULTIFAMILY </w:t>
      </w:r>
      <w:r w:rsidRPr="007A779B">
        <w:rPr>
          <w:b/>
          <w:bCs/>
        </w:rPr>
        <w:t>CONNECTICUT AVENUE SECURITIES</w:t>
      </w:r>
    </w:p>
    <w:p w14:paraId="56C390B4" w14:textId="50609A99" w:rsidR="007179B1" w:rsidRPr="007179B1" w:rsidRDefault="007179B1" w:rsidP="007179B1">
      <w:pPr>
        <w:ind w:firstLine="720"/>
      </w:pPr>
      <w:r w:rsidRPr="007179B1">
        <w:t>This certificate (the "</w:t>
      </w:r>
      <w:r w:rsidRPr="007179B1">
        <w:rPr>
          <w:b/>
        </w:rPr>
        <w:t>EU/UK Risk Retention Certificate</w:t>
      </w:r>
      <w:r w:rsidRPr="007179B1">
        <w:t xml:space="preserve">") is being delivered to the addressee on behalf of each Affected Investor in connection with the related Series of </w:t>
      </w:r>
      <w:r w:rsidR="00842E51">
        <w:t>Securities</w:t>
      </w:r>
      <w:r w:rsidRPr="007179B1">
        <w:t xml:space="preserve">. </w:t>
      </w:r>
    </w:p>
    <w:p w14:paraId="27931FA3" w14:textId="77777777" w:rsidR="007179B1" w:rsidRPr="007179B1" w:rsidRDefault="007179B1" w:rsidP="007179B1">
      <w:pPr>
        <w:jc w:val="left"/>
      </w:pPr>
    </w:p>
    <w:p w14:paraId="52316650" w14:textId="77777777" w:rsidR="007179B1" w:rsidRPr="007179B1" w:rsidRDefault="007179B1" w:rsidP="007179B1">
      <w:pPr>
        <w:keepNext/>
        <w:keepLines/>
        <w:numPr>
          <w:ilvl w:val="0"/>
          <w:numId w:val="38"/>
        </w:numPr>
        <w:tabs>
          <w:tab w:val="left" w:pos="720"/>
        </w:tabs>
        <w:spacing w:after="240" w:line="259" w:lineRule="auto"/>
        <w:ind w:left="720" w:hanging="720"/>
        <w:jc w:val="left"/>
        <w:outlineLvl w:val="0"/>
      </w:pPr>
      <w:r w:rsidRPr="007179B1">
        <w:t xml:space="preserve">DEFINITIONS </w:t>
      </w:r>
    </w:p>
    <w:p w14:paraId="4C2EEA72" w14:textId="77777777" w:rsidR="007179B1" w:rsidRPr="007179B1" w:rsidRDefault="007179B1" w:rsidP="007179B1">
      <w:pPr>
        <w:keepNext/>
        <w:keepLines/>
        <w:spacing w:after="240"/>
        <w:ind w:firstLine="360"/>
      </w:pPr>
      <w:r w:rsidRPr="007179B1">
        <w:t>The following capitalized terms shall have the following meanings:</w:t>
      </w:r>
    </w:p>
    <w:p w14:paraId="3EE4FA05" w14:textId="6B99B9FF" w:rsidR="007179B1" w:rsidRPr="007179B1" w:rsidRDefault="007179B1" w:rsidP="007179B1">
      <w:pPr>
        <w:spacing w:after="240"/>
        <w:ind w:firstLine="720"/>
      </w:pPr>
      <w:r w:rsidRPr="007179B1">
        <w:t>"</w:t>
      </w:r>
      <w:r w:rsidRPr="007179B1">
        <w:rPr>
          <w:b/>
        </w:rPr>
        <w:t>Affected Investor</w:t>
      </w:r>
      <w:r w:rsidRPr="007179B1">
        <w:t xml:space="preserve">" means each EU Institutional Investor or UK Institutional Investor that is a holder or prospective holder of a beneficial interest in the </w:t>
      </w:r>
      <w:r w:rsidR="00842E51">
        <w:t>Securities</w:t>
      </w:r>
      <w:r w:rsidRPr="007179B1">
        <w:t xml:space="preserve"> of any Series.</w:t>
      </w:r>
    </w:p>
    <w:p w14:paraId="71586D27" w14:textId="77777777" w:rsidR="007179B1" w:rsidRPr="007179B1" w:rsidRDefault="007179B1" w:rsidP="007179B1">
      <w:pPr>
        <w:spacing w:after="240"/>
        <w:ind w:firstLine="720"/>
      </w:pPr>
      <w:r w:rsidRPr="007179B1">
        <w:t>"</w:t>
      </w:r>
      <w:r w:rsidRPr="007179B1">
        <w:rPr>
          <w:b/>
        </w:rPr>
        <w:t>Applicable</w:t>
      </w:r>
      <w:r w:rsidRPr="007179B1">
        <w:t xml:space="preserve"> </w:t>
      </w:r>
      <w:r w:rsidRPr="007179B1">
        <w:rPr>
          <w:b/>
        </w:rPr>
        <w:t>Closing Date</w:t>
      </w:r>
      <w:r w:rsidRPr="007179B1">
        <w:t>" means, for a Series, the applicable "Closing Date" specified on Schedule I hereto.</w:t>
      </w:r>
    </w:p>
    <w:p w14:paraId="68605B1D" w14:textId="77777777" w:rsidR="007179B1" w:rsidRPr="007179B1" w:rsidRDefault="007179B1" w:rsidP="007179B1">
      <w:pPr>
        <w:spacing w:after="240"/>
        <w:ind w:firstLine="720"/>
      </w:pPr>
      <w:r w:rsidRPr="007179B1">
        <w:t>"</w:t>
      </w:r>
      <w:r w:rsidRPr="007179B1">
        <w:rPr>
          <w:b/>
        </w:rPr>
        <w:t>Applicable Reference Tranches</w:t>
      </w:r>
      <w:r w:rsidRPr="007179B1">
        <w:t>" means, for a Series, the applicable "Reference Tranches" specified on Schedule I hereto.</w:t>
      </w:r>
    </w:p>
    <w:p w14:paraId="539461BE" w14:textId="77777777" w:rsidR="007179B1" w:rsidRPr="007179B1" w:rsidRDefault="007179B1" w:rsidP="007179B1">
      <w:pPr>
        <w:spacing w:after="240"/>
        <w:ind w:firstLine="720"/>
      </w:pPr>
      <w:r w:rsidRPr="007179B1">
        <w:t>"</w:t>
      </w:r>
      <w:r w:rsidRPr="007179B1">
        <w:rPr>
          <w:b/>
        </w:rPr>
        <w:t>EU</w:t>
      </w:r>
      <w:r w:rsidRPr="007179B1">
        <w:t xml:space="preserve">" means the European Union. </w:t>
      </w:r>
    </w:p>
    <w:p w14:paraId="7E7699AD" w14:textId="77777777" w:rsidR="007179B1" w:rsidRPr="007179B1" w:rsidRDefault="007179B1" w:rsidP="007179B1">
      <w:pPr>
        <w:spacing w:after="240"/>
        <w:ind w:firstLine="720"/>
      </w:pPr>
      <w:r w:rsidRPr="007179B1">
        <w:t>"</w:t>
      </w:r>
      <w:r w:rsidRPr="007179B1">
        <w:rPr>
          <w:b/>
        </w:rPr>
        <w:t>EU Institutional Investor</w:t>
      </w:r>
      <w:r w:rsidRPr="007179B1">
        <w:t>" means (a) an "institutional investor" as defined in the EU Securitization Regulation and includes (i) insurance undertakings and reinsurance undertakings as defined in Directive 2009/138/EC; (ii) institutions for occupational retirement provision falling within the scope of Directive (EU) 2016/2341 (subject to certain exceptions), and certain investment managers and authorized entities appointed by such institutions; (iii) alternative investment fund managers as defined in Directive 2011/61/EU which manage and/or market alternative investment funds in the EU; (iv) undertakings for collective investment in transferable securities ("</w:t>
      </w:r>
      <w:r w:rsidRPr="007179B1">
        <w:rPr>
          <w:b/>
          <w:bCs/>
        </w:rPr>
        <w:t>UCITS</w:t>
      </w:r>
      <w:r w:rsidRPr="007179B1">
        <w:t>") management companies as defined in Directive 2009/65/EC and certain internally managed UCITS; (v) credit institutions as defined in Regulation (EU) No 575/2013 (as amended, the "</w:t>
      </w:r>
      <w:r w:rsidRPr="007179B1">
        <w:rPr>
          <w:b/>
          <w:bCs/>
        </w:rPr>
        <w:t>EU CRR</w:t>
      </w:r>
      <w:r w:rsidRPr="007179B1">
        <w:t xml:space="preserve">"); and (vi) investment firms as defined in the EU CRR and (b) certain consolidated affiliates, wherever established or located, of entities that are subject to the EU CRR. </w:t>
      </w:r>
    </w:p>
    <w:p w14:paraId="26F27204" w14:textId="77777777" w:rsidR="007179B1" w:rsidRPr="007179B1" w:rsidRDefault="007179B1" w:rsidP="007179B1">
      <w:pPr>
        <w:spacing w:after="240"/>
        <w:ind w:firstLine="720"/>
      </w:pPr>
      <w:r w:rsidRPr="007179B1">
        <w:t>"</w:t>
      </w:r>
      <w:r w:rsidRPr="007179B1">
        <w:rPr>
          <w:b/>
        </w:rPr>
        <w:t>EU Securitization Regulation</w:t>
      </w:r>
      <w:r w:rsidRPr="007179B1">
        <w:t xml:space="preserve">" means Regulation (EU) 2017/2402, as amended. </w:t>
      </w:r>
    </w:p>
    <w:p w14:paraId="3E0CDA25" w14:textId="77777777" w:rsidR="007179B1" w:rsidRPr="007179B1" w:rsidRDefault="007179B1" w:rsidP="007179B1">
      <w:pPr>
        <w:spacing w:after="240"/>
        <w:ind w:firstLine="720"/>
      </w:pPr>
      <w:r w:rsidRPr="007179B1">
        <w:t>"</w:t>
      </w:r>
      <w:r w:rsidRPr="007179B1">
        <w:rPr>
          <w:b/>
        </w:rPr>
        <w:t>EU Securitization Rules</w:t>
      </w:r>
      <w:r w:rsidRPr="007179B1">
        <w:t xml:space="preserve">" means the EU Securitization Regulation together with all relevant regulatory and implementing technical standards applicable thereto and official guidance </w:t>
      </w:r>
      <w:r w:rsidRPr="007179B1">
        <w:lastRenderedPageBreak/>
        <w:t>published by the European Banking Authority, the European Securities and Markets Authority, the European Insurance and Occupation Pensions Authority (or, in each case, any predecessor or replacement authority) and the European Commission in relation thereto (in each case as amended, supplemented or replaced from time to time).</w:t>
      </w:r>
    </w:p>
    <w:p w14:paraId="0E199D5A" w14:textId="77777777" w:rsidR="007179B1" w:rsidRPr="007179B1" w:rsidRDefault="007179B1" w:rsidP="007179B1">
      <w:pPr>
        <w:spacing w:after="240"/>
        <w:ind w:firstLine="720"/>
      </w:pPr>
      <w:r w:rsidRPr="007179B1">
        <w:t>"</w:t>
      </w:r>
      <w:r w:rsidRPr="007179B1">
        <w:rPr>
          <w:b/>
        </w:rPr>
        <w:t>EUWA</w:t>
      </w:r>
      <w:r w:rsidRPr="007179B1">
        <w:t>" means the European Union (Withdrawal) Act 2018, as amended.</w:t>
      </w:r>
    </w:p>
    <w:p w14:paraId="07B64C5B" w14:textId="77777777" w:rsidR="007179B1" w:rsidRPr="007179B1" w:rsidRDefault="007179B1" w:rsidP="007179B1">
      <w:pPr>
        <w:spacing w:after="240"/>
        <w:ind w:firstLine="720"/>
      </w:pPr>
      <w:r w:rsidRPr="007179B1">
        <w:t>"</w:t>
      </w:r>
      <w:r w:rsidRPr="007179B1">
        <w:rPr>
          <w:b/>
        </w:rPr>
        <w:t>Fannie Mae</w:t>
      </w:r>
      <w:r w:rsidRPr="007179B1">
        <w:t xml:space="preserve">" means the Federal National Mortgage Association. </w:t>
      </w:r>
    </w:p>
    <w:p w14:paraId="779BFD8C" w14:textId="77777777" w:rsidR="007179B1" w:rsidRPr="007179B1" w:rsidRDefault="007179B1" w:rsidP="007179B1">
      <w:pPr>
        <w:spacing w:after="240"/>
        <w:ind w:firstLine="720"/>
      </w:pPr>
      <w:r w:rsidRPr="007179B1">
        <w:t>"</w:t>
      </w:r>
      <w:r w:rsidRPr="007179B1">
        <w:rPr>
          <w:b/>
        </w:rPr>
        <w:t>FSMA</w:t>
      </w:r>
      <w:r w:rsidRPr="007179B1">
        <w:t>" means the UK Financial Services and Markets Act 2000, as amended.</w:t>
      </w:r>
    </w:p>
    <w:p w14:paraId="365AD06E" w14:textId="25C9308F" w:rsidR="007179B1" w:rsidRPr="007179B1" w:rsidRDefault="007179B1" w:rsidP="007179B1">
      <w:pPr>
        <w:spacing w:after="240"/>
        <w:ind w:firstLine="720"/>
      </w:pPr>
      <w:r w:rsidRPr="007179B1">
        <w:t>"</w:t>
      </w:r>
      <w:r w:rsidR="00842E51">
        <w:rPr>
          <w:b/>
        </w:rPr>
        <w:t>Securities</w:t>
      </w:r>
      <w:r w:rsidRPr="007179B1">
        <w:t xml:space="preserve">" means, for a Series, the </w:t>
      </w:r>
      <w:r w:rsidR="00842E51">
        <w:t xml:space="preserve">Multifamily </w:t>
      </w:r>
      <w:r w:rsidRPr="007179B1">
        <w:t xml:space="preserve">Connecticut Avenue Securities </w:t>
      </w:r>
      <w:r w:rsidR="00842E51">
        <w:t>program securities</w:t>
      </w:r>
      <w:r w:rsidRPr="007179B1">
        <w:t xml:space="preserve"> issued on the related Applicable Closing Date.</w:t>
      </w:r>
    </w:p>
    <w:p w14:paraId="54FAED71" w14:textId="069D269C" w:rsidR="007179B1" w:rsidRPr="007179B1" w:rsidRDefault="007179B1" w:rsidP="007179B1">
      <w:pPr>
        <w:spacing w:after="240"/>
        <w:ind w:firstLine="720"/>
      </w:pPr>
      <w:r w:rsidRPr="007179B1">
        <w:t>"</w:t>
      </w:r>
      <w:r w:rsidRPr="007179B1">
        <w:rPr>
          <w:b/>
        </w:rPr>
        <w:t>Series</w:t>
      </w:r>
      <w:r w:rsidRPr="007179B1">
        <w:t xml:space="preserve">" means each series of </w:t>
      </w:r>
      <w:r w:rsidR="00842E51">
        <w:t xml:space="preserve">Multifamily </w:t>
      </w:r>
      <w:r w:rsidRPr="007179B1">
        <w:t>Connecticut Avenue Securities specified on Schedule I hereto.</w:t>
      </w:r>
    </w:p>
    <w:p w14:paraId="3973EDF4" w14:textId="77777777" w:rsidR="007179B1" w:rsidRPr="007179B1" w:rsidRDefault="007179B1" w:rsidP="007179B1">
      <w:pPr>
        <w:spacing w:after="240"/>
        <w:ind w:firstLine="720"/>
      </w:pPr>
      <w:r w:rsidRPr="007179B1">
        <w:t>"</w:t>
      </w:r>
      <w:r w:rsidRPr="007179B1">
        <w:rPr>
          <w:b/>
        </w:rPr>
        <w:t>UK</w:t>
      </w:r>
      <w:r w:rsidRPr="007179B1">
        <w:t xml:space="preserve">" means the United Kingdom of Great Britain and Northern Ireland. </w:t>
      </w:r>
    </w:p>
    <w:p w14:paraId="2F7C84AE" w14:textId="77777777" w:rsidR="007179B1" w:rsidRPr="007179B1" w:rsidRDefault="007179B1" w:rsidP="007179B1">
      <w:pPr>
        <w:spacing w:after="240"/>
        <w:ind w:firstLine="720"/>
      </w:pPr>
      <w:r w:rsidRPr="007179B1">
        <w:t>"</w:t>
      </w:r>
      <w:r w:rsidRPr="007179B1">
        <w:rPr>
          <w:b/>
        </w:rPr>
        <w:t>UK Institutional Investor</w:t>
      </w:r>
      <w:r w:rsidRPr="007179B1">
        <w:t xml:space="preserve">" means (a) an "institutional investor" as defined in the UK Securitization Rules and includes </w:t>
      </w:r>
      <w:bookmarkStart w:id="0" w:name="_Hlk85816527"/>
      <w:r w:rsidRPr="007179B1">
        <w:t>(i) insurance undertakings and reinsurance undertakings as defined in section 417(1) of the FSMA; (ii) the trustees and managers of occupational pension schemes as defined in section 1(1) of the Pension Schemes Act 1993 that have their main administration in the UK and fund managers of such schemes appointed under section 34(2) of the Pensions Act 1995 that, in respect of activity undertaken pursuant to such appointment, are authorized for the purposes of section 31 of FSMA; (iii) AIFMs as defined in regulation 4 of the Alternative Investment Fund Managers Regulation 2013 (as amended, the "</w:t>
      </w:r>
      <w:r w:rsidRPr="007179B1">
        <w:rPr>
          <w:b/>
          <w:bCs/>
        </w:rPr>
        <w:t>AIFM Regulations</w:t>
      </w:r>
      <w:r w:rsidRPr="007179B1">
        <w:t>") that have permission under the FSMA for managing AIFs (as defined in regulation 3 of the AIFM Regulations) and that market or manage AIFs in the UK, and small registered UK AIFMs (as defined in the AIFRM Regulations); (iv) management companies as defined in section 237(2) of FSMA; (v) UCITS as defined in section 236A of FSMA which are authorized open ended investment companies as defined in section 237(3) of FSMA; (vi) CRR firms as defined in Article 4(1)(2A) of Regulation (EU) No 575/2013, as it forms part of UK domestic law by virtue of the EUWA (as amended, the "</w:t>
      </w:r>
      <w:r w:rsidRPr="007179B1">
        <w:rPr>
          <w:b/>
          <w:bCs/>
        </w:rPr>
        <w:t>UK CRR</w:t>
      </w:r>
      <w:r w:rsidRPr="007179B1">
        <w:t xml:space="preserve">"); and (vii) FCA investment firms as defined in Article 4(1)(2AB) of the UK CRR </w:t>
      </w:r>
      <w:bookmarkEnd w:id="0"/>
      <w:r w:rsidRPr="007179B1">
        <w:t>and (b) certain consolidated affiliates, wherever established or located, of entities that are subject to the UK CRR Firms.</w:t>
      </w:r>
    </w:p>
    <w:p w14:paraId="56FAD549" w14:textId="77777777" w:rsidR="007179B1" w:rsidRPr="007179B1" w:rsidRDefault="007179B1" w:rsidP="007179B1">
      <w:pPr>
        <w:spacing w:after="240"/>
        <w:ind w:firstLine="720"/>
      </w:pPr>
      <w:r w:rsidRPr="007179B1">
        <w:t>"</w:t>
      </w:r>
      <w:r w:rsidRPr="007179B1">
        <w:rPr>
          <w:b/>
        </w:rPr>
        <w:t>UK Securitization Framework</w:t>
      </w:r>
      <w:r w:rsidRPr="007179B1">
        <w:t xml:space="preserve">" means (a) the UK </w:t>
      </w:r>
      <w:proofErr w:type="spellStart"/>
      <w:r w:rsidRPr="007179B1">
        <w:t>Securitisation</w:t>
      </w:r>
      <w:proofErr w:type="spellEnd"/>
      <w:r w:rsidRPr="007179B1">
        <w:t xml:space="preserve"> Regulations 2024 (as amended, the "</w:t>
      </w:r>
      <w:r w:rsidRPr="007179B1">
        <w:rPr>
          <w:b/>
          <w:bCs/>
        </w:rPr>
        <w:t>SR 2024</w:t>
      </w:r>
      <w:r w:rsidRPr="007179B1">
        <w:t xml:space="preserve">"); (b) the </w:t>
      </w:r>
      <w:proofErr w:type="spellStart"/>
      <w:r w:rsidRPr="007179B1">
        <w:t>Securitisation</w:t>
      </w:r>
      <w:proofErr w:type="spellEnd"/>
      <w:r w:rsidRPr="007179B1">
        <w:t xml:space="preserve"> Sourcebook in the UK Financial Conduct Authority's handbook of rules and guidance (the "</w:t>
      </w:r>
      <w:r w:rsidRPr="007179B1">
        <w:rPr>
          <w:b/>
          <w:bCs/>
        </w:rPr>
        <w:t>FCA Rules</w:t>
      </w:r>
      <w:r w:rsidRPr="007179B1">
        <w:t xml:space="preserve">"); (c) the </w:t>
      </w:r>
      <w:proofErr w:type="spellStart"/>
      <w:r w:rsidRPr="007179B1">
        <w:t>Securitisation</w:t>
      </w:r>
      <w:proofErr w:type="spellEnd"/>
      <w:r w:rsidRPr="007179B1">
        <w:t xml:space="preserve"> Part of the UK Prudential Regulation Authority's rulebook of published policy (the "</w:t>
      </w:r>
      <w:r w:rsidRPr="007179B1">
        <w:rPr>
          <w:b/>
          <w:bCs/>
        </w:rPr>
        <w:t>PRA Rules</w:t>
      </w:r>
      <w:r w:rsidRPr="007179B1">
        <w:t>"); and (d) the relevant provisions of the FSMA related to the foregoing; in each case, as further amended, supplemented or replaced.</w:t>
      </w:r>
    </w:p>
    <w:p w14:paraId="6FD535B2" w14:textId="77777777" w:rsidR="007179B1" w:rsidRPr="007179B1" w:rsidRDefault="007179B1" w:rsidP="007179B1">
      <w:pPr>
        <w:spacing w:after="240"/>
        <w:ind w:firstLine="720"/>
      </w:pPr>
      <w:r w:rsidRPr="007179B1">
        <w:t>"</w:t>
      </w:r>
      <w:r w:rsidRPr="007179B1">
        <w:rPr>
          <w:b/>
        </w:rPr>
        <w:t>UK Securitization Rules</w:t>
      </w:r>
      <w:r w:rsidRPr="007179B1">
        <w:t xml:space="preserve">" means the UK Securitization Framework together with all relevant guidance, policy statements and directions relating to the application of the UK Securitization Framework published by the UK Financial Conduct Authority, the UK Prudential Regulation Authority and/or the UK Pensions Regulator (or their successors), any guidelines </w:t>
      </w:r>
      <w:r w:rsidRPr="007179B1">
        <w:lastRenderedPageBreak/>
        <w:t>relating to the application of the EU Securitization Regulation which are applicable in the UK, and any other applicable laws, acts, statutory instruments, rules, guidance or policy statements published or enacted relating to the UK Securitization Framework, in each case as amended, supplemented or replaced from time to time.</w:t>
      </w:r>
    </w:p>
    <w:p w14:paraId="6179E83F" w14:textId="77777777" w:rsidR="007179B1" w:rsidRPr="007179B1" w:rsidRDefault="007179B1" w:rsidP="007179B1">
      <w:pPr>
        <w:numPr>
          <w:ilvl w:val="0"/>
          <w:numId w:val="38"/>
        </w:numPr>
        <w:tabs>
          <w:tab w:val="left" w:pos="720"/>
        </w:tabs>
        <w:spacing w:after="240" w:line="259" w:lineRule="auto"/>
        <w:ind w:left="720" w:hanging="720"/>
        <w:jc w:val="left"/>
        <w:outlineLvl w:val="0"/>
      </w:pPr>
      <w:r w:rsidRPr="007179B1">
        <w:t>CERTIFICATIONS</w:t>
      </w:r>
    </w:p>
    <w:p w14:paraId="1CCF9906" w14:textId="77777777" w:rsidR="007179B1" w:rsidRPr="007179B1" w:rsidRDefault="007179B1" w:rsidP="007179B1">
      <w:pPr>
        <w:spacing w:after="240"/>
        <w:ind w:firstLine="720"/>
        <w:outlineLvl w:val="1"/>
      </w:pPr>
      <w:r w:rsidRPr="007179B1">
        <w:t>Fannie Mae hereby certifies to the addressee, on behalf of each Affected Investor in a Series, that from the Applicable Closing Date to the date hereof:</w:t>
      </w:r>
    </w:p>
    <w:p w14:paraId="632E3061" w14:textId="46F96655" w:rsidR="007179B1" w:rsidRPr="007179B1" w:rsidRDefault="007179B1" w:rsidP="00842E51">
      <w:pPr>
        <w:numPr>
          <w:ilvl w:val="0"/>
          <w:numId w:val="47"/>
        </w:numPr>
        <w:tabs>
          <w:tab w:val="left" w:pos="720"/>
        </w:tabs>
        <w:spacing w:after="240" w:line="259" w:lineRule="auto"/>
        <w:ind w:hanging="720"/>
        <w:outlineLvl w:val="1"/>
        <w:rPr>
          <w:rFonts w:eastAsia="Calibri"/>
        </w:rPr>
      </w:pPr>
      <w:r w:rsidRPr="007179B1">
        <w:rPr>
          <w:rFonts w:eastAsia="Calibri"/>
        </w:rPr>
        <w:t>Fannie Mae, as originator (for the purposes of the EU Securitization Rules and the UK Securitization Rules as in effect on the Applicable Closing Date), has retained a material net economic interest (the "</w:t>
      </w:r>
      <w:r w:rsidRPr="007179B1">
        <w:rPr>
          <w:rFonts w:eastAsia="Calibri"/>
          <w:b/>
        </w:rPr>
        <w:t>Retained Interest</w:t>
      </w:r>
      <w:r w:rsidRPr="007179B1">
        <w:rPr>
          <w:rFonts w:eastAsia="Calibri"/>
        </w:rPr>
        <w:t xml:space="preserve">") in the exposure related to the </w:t>
      </w:r>
      <w:r w:rsidR="00842E51">
        <w:rPr>
          <w:rFonts w:eastAsia="Calibri"/>
        </w:rPr>
        <w:t>Securities</w:t>
      </w:r>
      <w:r w:rsidRPr="007179B1">
        <w:rPr>
          <w:rFonts w:eastAsia="Calibri"/>
        </w:rPr>
        <w:t xml:space="preserve"> issuance transaction for such Series (the "</w:t>
      </w:r>
      <w:r w:rsidRPr="007179B1">
        <w:rPr>
          <w:rFonts w:eastAsia="Calibri"/>
          <w:b/>
        </w:rPr>
        <w:t>Transaction</w:t>
      </w:r>
      <w:r w:rsidRPr="007179B1">
        <w:rPr>
          <w:rFonts w:eastAsia="Calibri"/>
        </w:rPr>
        <w:t xml:space="preserve">") of not less than 5% in the form specified in </w:t>
      </w:r>
      <w:r w:rsidRPr="007179B1">
        <w:t>Article 6(3)(a) of the EU Securitization Regulation, Article 6(3)(a) of Chapter 2 of the PRA Rules, and SECN 5.28R(1)(a) of the FCA Rules (in each case as in effect on the Applicable Closing Date)</w:t>
      </w:r>
      <w:r w:rsidRPr="007179B1">
        <w:rPr>
          <w:rFonts w:eastAsia="Calibri"/>
        </w:rPr>
        <w:t xml:space="preserve"> (</w:t>
      </w:r>
      <w:r w:rsidRPr="007179B1">
        <w:rPr>
          <w:rFonts w:eastAsia="Calibri"/>
          <w:i/>
        </w:rPr>
        <w:t>i.e.</w:t>
      </w:r>
      <w:r w:rsidRPr="007179B1">
        <w:rPr>
          <w:rFonts w:eastAsia="Calibri"/>
        </w:rPr>
        <w:t>, the retention of not less than 5% of the nominal value of each of the tranches sold or transferred to investors) by (pursuant to its Guaranty Obligations) holding not less than a 5% pro rata share of the credit risk corresponding to each of the Applicable Reference Tranches; and</w:t>
      </w:r>
    </w:p>
    <w:p w14:paraId="7E02D1BA" w14:textId="77777777" w:rsidR="007179B1" w:rsidRPr="007179B1" w:rsidRDefault="007179B1" w:rsidP="00842E51">
      <w:pPr>
        <w:numPr>
          <w:ilvl w:val="0"/>
          <w:numId w:val="47"/>
        </w:numPr>
        <w:tabs>
          <w:tab w:val="left" w:pos="720"/>
        </w:tabs>
        <w:spacing w:after="240" w:line="259" w:lineRule="auto"/>
        <w:ind w:hanging="720"/>
        <w:outlineLvl w:val="1"/>
        <w:rPr>
          <w:rFonts w:eastAsia="Calibri"/>
        </w:rPr>
      </w:pPr>
      <w:r w:rsidRPr="007179B1">
        <w:rPr>
          <w:rFonts w:eastAsia="Calibri"/>
        </w:rPr>
        <w:t>neither Fannie Mae nor any of its affiliates has hedged or otherwise mitigated its credit risk under or associated with the Retained Interest or the Reference Obligations or sold, transferred or otherwise surrendered all or part of the rights, benefits or obligations arising from the Retained Interest, except to the extent permitted in accordance with both the EU Securitization Rules and the UK Securitization Rules; accordingly, and without prejudice to the generality of the foregoing, neither Fannie Mae nor any of its affiliates has, through the Transaction or any subsequent transactions, entered into agreements that transfer or hedge more than a 95% pro rata share of the credit risk corresponding to any of the Applicable Reference Tranches for such Series.</w:t>
      </w:r>
    </w:p>
    <w:p w14:paraId="2C44840C" w14:textId="77777777" w:rsidR="00E26B1A" w:rsidRDefault="00E26B1A" w:rsidP="00E26B1A">
      <w:pPr>
        <w:pStyle w:val="Heading2"/>
        <w:jc w:val="center"/>
      </w:pPr>
      <w:r>
        <w:t>[Remainder of page left blank]</w:t>
      </w:r>
    </w:p>
    <w:p w14:paraId="5B8A8B70" w14:textId="77777777" w:rsidR="00E26B1A" w:rsidRDefault="00E26B1A" w:rsidP="00E26B1A">
      <w:pPr>
        <w:pStyle w:val="Heading2"/>
        <w:jc w:val="center"/>
        <w:sectPr w:rsidR="00E26B1A" w:rsidSect="000D1F1C">
          <w:footerReference w:type="even" r:id="rId11"/>
          <w:footerReference w:type="default" r:id="rId12"/>
          <w:pgSz w:w="12240" w:h="15840" w:code="1"/>
          <w:pgMar w:top="1440" w:right="1440" w:bottom="1440" w:left="1440" w:header="720" w:footer="720" w:gutter="0"/>
          <w:cols w:space="720"/>
          <w:titlePg/>
          <w:docGrid w:linePitch="326"/>
        </w:sectPr>
      </w:pPr>
    </w:p>
    <w:p w14:paraId="6D1421AD" w14:textId="77777777" w:rsidR="00E26B1A" w:rsidRPr="00C8368D" w:rsidRDefault="00E26B1A" w:rsidP="00E26B1A">
      <w:pPr>
        <w:pStyle w:val="Signature"/>
      </w:pPr>
      <w:r w:rsidRPr="00C8368D">
        <w:lastRenderedPageBreak/>
        <w:t xml:space="preserve">Very truly yours, </w:t>
      </w:r>
    </w:p>
    <w:p w14:paraId="385CC975" w14:textId="77777777" w:rsidR="00E26B1A" w:rsidRPr="00C8368D" w:rsidRDefault="00E26B1A" w:rsidP="00E26B1A">
      <w:pPr>
        <w:pStyle w:val="Signature"/>
      </w:pPr>
    </w:p>
    <w:p w14:paraId="5AA95EA6" w14:textId="77777777" w:rsidR="00E26B1A" w:rsidRPr="00C8368D" w:rsidRDefault="00E26B1A" w:rsidP="00E26B1A">
      <w:pPr>
        <w:pStyle w:val="Signature"/>
      </w:pPr>
    </w:p>
    <w:p w14:paraId="2EA0FBA5" w14:textId="77777777" w:rsidR="00E26B1A" w:rsidRPr="00C8368D" w:rsidRDefault="00E26B1A" w:rsidP="00E26B1A">
      <w:pPr>
        <w:pStyle w:val="Signature"/>
      </w:pPr>
    </w:p>
    <w:p w14:paraId="70E2ADA6" w14:textId="77777777" w:rsidR="00E26B1A" w:rsidRPr="00C8368D" w:rsidRDefault="00E26B1A" w:rsidP="00E26B1A">
      <w:pPr>
        <w:pStyle w:val="Signature"/>
        <w:rPr>
          <w:b/>
        </w:rPr>
      </w:pPr>
      <w:r>
        <w:rPr>
          <w:b/>
        </w:rPr>
        <w:t>FEDERAL NATIONAL MORTGAGE ASSOCIATION</w:t>
      </w:r>
    </w:p>
    <w:p w14:paraId="432CA8CC" w14:textId="77777777" w:rsidR="00E26B1A" w:rsidRPr="00C8368D" w:rsidRDefault="00E26B1A" w:rsidP="00E26B1A"/>
    <w:p w14:paraId="23547EBD" w14:textId="77777777" w:rsidR="00E26B1A" w:rsidRPr="00C8368D" w:rsidRDefault="00E26B1A" w:rsidP="00E26B1A"/>
    <w:p w14:paraId="7B8EF053" w14:textId="77777777" w:rsidR="00E26B1A" w:rsidRPr="00464E6D" w:rsidRDefault="00E26B1A" w:rsidP="00E26B1A"/>
    <w:p w14:paraId="35A68DEC" w14:textId="77777777" w:rsidR="00E26B1A" w:rsidRPr="005F0483" w:rsidRDefault="00E26B1A" w:rsidP="00E26B1A"/>
    <w:p w14:paraId="519F749E" w14:textId="77777777" w:rsidR="00E26B1A" w:rsidRDefault="00E26B1A" w:rsidP="00E26B1A">
      <w:pPr>
        <w:sectPr w:rsidR="00E26B1A" w:rsidSect="000D1F1C">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26"/>
        </w:sectPr>
      </w:pPr>
    </w:p>
    <w:p w14:paraId="6D49C217" w14:textId="77777777" w:rsidR="00E26B1A" w:rsidRDefault="00E26B1A" w:rsidP="00E26B1A">
      <w:pPr>
        <w:ind w:left="720" w:hanging="720"/>
        <w:jc w:val="right"/>
      </w:pPr>
      <w:r>
        <w:lastRenderedPageBreak/>
        <w:t>SCHEDULE I</w:t>
      </w:r>
    </w:p>
    <w:p w14:paraId="41A7CD63" w14:textId="77777777" w:rsidR="00E26B1A" w:rsidRPr="00560DBF" w:rsidRDefault="00E26B1A" w:rsidP="00E26B1A"/>
    <w:tbl>
      <w:tblPr>
        <w:tblStyle w:val="TableGrid"/>
        <w:tblW w:w="0" w:type="auto"/>
        <w:tblLook w:val="04A0" w:firstRow="1" w:lastRow="0" w:firstColumn="1" w:lastColumn="0" w:noHBand="0" w:noVBand="1"/>
      </w:tblPr>
      <w:tblGrid>
        <w:gridCol w:w="1800"/>
        <w:gridCol w:w="7550"/>
      </w:tblGrid>
      <w:tr w:rsidR="00E26B1A" w14:paraId="0F65A7F0" w14:textId="77777777" w:rsidTr="0068018F">
        <w:tc>
          <w:tcPr>
            <w:tcW w:w="1818" w:type="dxa"/>
          </w:tcPr>
          <w:p w14:paraId="5D7F317E" w14:textId="77777777" w:rsidR="00E26B1A" w:rsidRPr="00EF687A" w:rsidRDefault="00E26B1A" w:rsidP="0068018F">
            <w:pPr>
              <w:rPr>
                <w:b/>
              </w:rPr>
            </w:pPr>
            <w:r>
              <w:rPr>
                <w:b/>
              </w:rPr>
              <w:t>Series</w:t>
            </w:r>
          </w:p>
        </w:tc>
        <w:tc>
          <w:tcPr>
            <w:tcW w:w="7758" w:type="dxa"/>
          </w:tcPr>
          <w:p w14:paraId="739AA981" w14:textId="77777777" w:rsidR="00E26B1A" w:rsidRDefault="0097524A" w:rsidP="0068018F">
            <w:r>
              <w:t>2019-01</w:t>
            </w:r>
          </w:p>
        </w:tc>
      </w:tr>
      <w:tr w:rsidR="00E26B1A" w14:paraId="14ACBEC2" w14:textId="77777777" w:rsidTr="0068018F">
        <w:tc>
          <w:tcPr>
            <w:tcW w:w="1818" w:type="dxa"/>
          </w:tcPr>
          <w:p w14:paraId="49E84F38" w14:textId="77777777" w:rsidR="00E26B1A" w:rsidRPr="00EF687A" w:rsidRDefault="00E26B1A" w:rsidP="0068018F">
            <w:pPr>
              <w:rPr>
                <w:b/>
              </w:rPr>
            </w:pPr>
            <w:r>
              <w:rPr>
                <w:b/>
              </w:rPr>
              <w:t>Closing Date</w:t>
            </w:r>
          </w:p>
        </w:tc>
        <w:tc>
          <w:tcPr>
            <w:tcW w:w="7758" w:type="dxa"/>
          </w:tcPr>
          <w:p w14:paraId="7033F78D" w14:textId="77777777" w:rsidR="00E26B1A" w:rsidRDefault="00E26B1A" w:rsidP="007438E5">
            <w:r>
              <w:t xml:space="preserve">October </w:t>
            </w:r>
            <w:r w:rsidR="007438E5">
              <w:t>30</w:t>
            </w:r>
            <w:r>
              <w:t>, 201</w:t>
            </w:r>
            <w:r w:rsidR="007438E5">
              <w:t>9</w:t>
            </w:r>
          </w:p>
        </w:tc>
      </w:tr>
      <w:tr w:rsidR="00E26B1A" w14:paraId="67D40B52" w14:textId="77777777" w:rsidTr="0068018F">
        <w:tc>
          <w:tcPr>
            <w:tcW w:w="1818" w:type="dxa"/>
          </w:tcPr>
          <w:p w14:paraId="421EC68F" w14:textId="77777777" w:rsidR="00E26B1A" w:rsidRPr="00EF687A" w:rsidRDefault="00366AF7" w:rsidP="0068018F">
            <w:pPr>
              <w:rPr>
                <w:b/>
              </w:rPr>
            </w:pPr>
            <w:r>
              <w:rPr>
                <w:b/>
              </w:rPr>
              <w:t>Reference Tranches</w:t>
            </w:r>
          </w:p>
        </w:tc>
        <w:tc>
          <w:tcPr>
            <w:tcW w:w="7758" w:type="dxa"/>
          </w:tcPr>
          <w:p w14:paraId="31B42AA0" w14:textId="77777777" w:rsidR="00E26B1A" w:rsidRDefault="0097524A" w:rsidP="0097524A">
            <w:r w:rsidRPr="0097524A">
              <w:t xml:space="preserve">(i) the Class A-H Reference Tranche, (ii) the Class M-7 and Class M-7-H Reference Tranches (in the aggregate), (iii) the Class M-10 and Class M-10-H Reference Tranches (in the aggregate), (iv) the Class B-10 and Class B-10-H Reference Tranches (in the aggregate), (v) the Class C-E and Class C-E-H Reference Tranches (in the aggregate) </w:t>
            </w:r>
            <w:r>
              <w:t>and</w:t>
            </w:r>
            <w:r w:rsidRPr="0097524A">
              <w:t xml:space="preserve"> (vi) the Class C-H Reference Tranche</w:t>
            </w:r>
          </w:p>
        </w:tc>
      </w:tr>
    </w:tbl>
    <w:p w14:paraId="4CC348C4" w14:textId="77777777" w:rsidR="00E26B1A" w:rsidRDefault="00E26B1A" w:rsidP="00E26B1A"/>
    <w:tbl>
      <w:tblPr>
        <w:tblStyle w:val="TableGrid"/>
        <w:tblW w:w="0" w:type="auto"/>
        <w:tblLook w:val="04A0" w:firstRow="1" w:lastRow="0" w:firstColumn="1" w:lastColumn="0" w:noHBand="0" w:noVBand="1"/>
      </w:tblPr>
      <w:tblGrid>
        <w:gridCol w:w="1800"/>
        <w:gridCol w:w="7550"/>
      </w:tblGrid>
      <w:tr w:rsidR="0097524A" w14:paraId="6E79281A" w14:textId="77777777" w:rsidTr="000867CE">
        <w:tc>
          <w:tcPr>
            <w:tcW w:w="1818" w:type="dxa"/>
          </w:tcPr>
          <w:p w14:paraId="7ACB6A54" w14:textId="77777777" w:rsidR="0097524A" w:rsidRPr="00EF687A" w:rsidRDefault="0097524A" w:rsidP="000867CE">
            <w:pPr>
              <w:rPr>
                <w:b/>
              </w:rPr>
            </w:pPr>
            <w:r>
              <w:rPr>
                <w:b/>
              </w:rPr>
              <w:t>Series</w:t>
            </w:r>
          </w:p>
        </w:tc>
        <w:tc>
          <w:tcPr>
            <w:tcW w:w="7758" w:type="dxa"/>
          </w:tcPr>
          <w:p w14:paraId="68BB24A1" w14:textId="77777777" w:rsidR="0097524A" w:rsidRDefault="0097524A" w:rsidP="0097524A">
            <w:r>
              <w:t>2020-01</w:t>
            </w:r>
          </w:p>
        </w:tc>
      </w:tr>
      <w:tr w:rsidR="0097524A" w14:paraId="3F89A8BC" w14:textId="77777777" w:rsidTr="000867CE">
        <w:tc>
          <w:tcPr>
            <w:tcW w:w="1818" w:type="dxa"/>
          </w:tcPr>
          <w:p w14:paraId="390451B3" w14:textId="77777777" w:rsidR="0097524A" w:rsidRPr="00EF687A" w:rsidRDefault="0097524A" w:rsidP="000867CE">
            <w:pPr>
              <w:rPr>
                <w:b/>
              </w:rPr>
            </w:pPr>
            <w:r>
              <w:rPr>
                <w:b/>
              </w:rPr>
              <w:t>Closing Date</w:t>
            </w:r>
          </w:p>
        </w:tc>
        <w:tc>
          <w:tcPr>
            <w:tcW w:w="7758" w:type="dxa"/>
          </w:tcPr>
          <w:p w14:paraId="75BF1B5D" w14:textId="77777777" w:rsidR="0097524A" w:rsidRDefault="007438E5" w:rsidP="000867CE">
            <w:r>
              <w:t>March 18, 2020</w:t>
            </w:r>
          </w:p>
        </w:tc>
      </w:tr>
      <w:tr w:rsidR="0097524A" w14:paraId="009E661B" w14:textId="77777777" w:rsidTr="000867CE">
        <w:tc>
          <w:tcPr>
            <w:tcW w:w="1818" w:type="dxa"/>
          </w:tcPr>
          <w:p w14:paraId="1F1B0825" w14:textId="77777777" w:rsidR="0097524A" w:rsidRPr="00EF687A" w:rsidRDefault="0097524A" w:rsidP="000867CE">
            <w:pPr>
              <w:rPr>
                <w:b/>
              </w:rPr>
            </w:pPr>
            <w:r>
              <w:rPr>
                <w:b/>
              </w:rPr>
              <w:t>Reference Tranches</w:t>
            </w:r>
          </w:p>
        </w:tc>
        <w:tc>
          <w:tcPr>
            <w:tcW w:w="7758" w:type="dxa"/>
          </w:tcPr>
          <w:p w14:paraId="6B1430BB" w14:textId="77777777" w:rsidR="0097524A" w:rsidRDefault="0097524A" w:rsidP="0097524A">
            <w:r w:rsidRPr="0097524A">
              <w:t xml:space="preserve">(i) the Class A-H Reference Tranche, (ii) the Class M-7 and Class M-7-H Reference Tranches (in the aggregate), (iii) the Class M-10 and Class M-10-H Reference Tranches (in the aggregate), (iv) the Class B-10 and Class B-10-H Reference Tranches (in the aggregate), (v) the Class C-E and Class C-E-H Reference Tranches (in the aggregate) </w:t>
            </w:r>
            <w:r>
              <w:t>and</w:t>
            </w:r>
            <w:r w:rsidRPr="0097524A">
              <w:t xml:space="preserve"> (vi) the Class C-H Reference Tranche</w:t>
            </w:r>
          </w:p>
        </w:tc>
      </w:tr>
    </w:tbl>
    <w:p w14:paraId="57BFCA23" w14:textId="77777777" w:rsidR="0097524A" w:rsidRDefault="0097524A" w:rsidP="00E26B1A"/>
    <w:tbl>
      <w:tblPr>
        <w:tblStyle w:val="TableGrid"/>
        <w:tblW w:w="0" w:type="auto"/>
        <w:tblLook w:val="04A0" w:firstRow="1" w:lastRow="0" w:firstColumn="1" w:lastColumn="0" w:noHBand="0" w:noVBand="1"/>
      </w:tblPr>
      <w:tblGrid>
        <w:gridCol w:w="1800"/>
        <w:gridCol w:w="7550"/>
      </w:tblGrid>
      <w:tr w:rsidR="00842E51" w14:paraId="1C1DFBDA" w14:textId="77777777" w:rsidTr="00212829">
        <w:tc>
          <w:tcPr>
            <w:tcW w:w="1818" w:type="dxa"/>
          </w:tcPr>
          <w:p w14:paraId="23AF7B6D" w14:textId="77777777" w:rsidR="00842E51" w:rsidRPr="00EF687A" w:rsidRDefault="00842E51" w:rsidP="00212829">
            <w:pPr>
              <w:rPr>
                <w:b/>
              </w:rPr>
            </w:pPr>
            <w:r>
              <w:rPr>
                <w:b/>
              </w:rPr>
              <w:t>Series</w:t>
            </w:r>
          </w:p>
        </w:tc>
        <w:tc>
          <w:tcPr>
            <w:tcW w:w="7758" w:type="dxa"/>
          </w:tcPr>
          <w:p w14:paraId="1E1EBBF9" w14:textId="09667092" w:rsidR="00842E51" w:rsidRDefault="00842E51" w:rsidP="00212829">
            <w:r>
              <w:t>2023-01</w:t>
            </w:r>
          </w:p>
        </w:tc>
      </w:tr>
      <w:tr w:rsidR="00842E51" w14:paraId="4003FA66" w14:textId="77777777" w:rsidTr="00212829">
        <w:tc>
          <w:tcPr>
            <w:tcW w:w="1818" w:type="dxa"/>
          </w:tcPr>
          <w:p w14:paraId="45539D1B" w14:textId="77777777" w:rsidR="00842E51" w:rsidRPr="00EF687A" w:rsidRDefault="00842E51" w:rsidP="00212829">
            <w:pPr>
              <w:rPr>
                <w:b/>
              </w:rPr>
            </w:pPr>
            <w:r>
              <w:rPr>
                <w:b/>
              </w:rPr>
              <w:t>Closing Date</w:t>
            </w:r>
          </w:p>
        </w:tc>
        <w:tc>
          <w:tcPr>
            <w:tcW w:w="7758" w:type="dxa"/>
          </w:tcPr>
          <w:p w14:paraId="33BEF684" w14:textId="125B9202" w:rsidR="00842E51" w:rsidRDefault="00842E51" w:rsidP="00212829">
            <w:r>
              <w:t>November 29, 2023</w:t>
            </w:r>
          </w:p>
        </w:tc>
      </w:tr>
      <w:tr w:rsidR="00842E51" w14:paraId="20F2440B" w14:textId="77777777" w:rsidTr="00212829">
        <w:tc>
          <w:tcPr>
            <w:tcW w:w="1818" w:type="dxa"/>
          </w:tcPr>
          <w:p w14:paraId="73A9E9BA" w14:textId="77777777" w:rsidR="00842E51" w:rsidRPr="00EF687A" w:rsidRDefault="00842E51" w:rsidP="00212829">
            <w:pPr>
              <w:rPr>
                <w:b/>
              </w:rPr>
            </w:pPr>
            <w:r>
              <w:rPr>
                <w:b/>
              </w:rPr>
              <w:t>Reference Tranches</w:t>
            </w:r>
          </w:p>
        </w:tc>
        <w:tc>
          <w:tcPr>
            <w:tcW w:w="7758" w:type="dxa"/>
          </w:tcPr>
          <w:p w14:paraId="58787A22" w14:textId="3B46D11E" w:rsidR="00842E51" w:rsidRDefault="00842E51" w:rsidP="00212829">
            <w:r w:rsidRPr="0097524A">
              <w:t>(i) the Class A-H Reference Tranche, (ii) the Class M-7 and Class M-7-H Reference Tranches (in the aggregate), (iii) the Class M-10 and Class M-10-H Reference Tranches (in the aggregate), (iv) the Class B-1 and Class B-1-H Reference Tranches (in the aggregate)</w:t>
            </w:r>
            <w:r>
              <w:t xml:space="preserve"> and</w:t>
            </w:r>
            <w:r w:rsidRPr="0097524A">
              <w:t xml:space="preserve"> (v) the </w:t>
            </w:r>
            <w:r>
              <w:t>B-2-H Reference Tranche</w:t>
            </w:r>
          </w:p>
        </w:tc>
      </w:tr>
    </w:tbl>
    <w:p w14:paraId="764DD9F5" w14:textId="77777777" w:rsidR="00842E51" w:rsidRDefault="00842E51" w:rsidP="00E26B1A"/>
    <w:tbl>
      <w:tblPr>
        <w:tblStyle w:val="TableGrid"/>
        <w:tblW w:w="0" w:type="auto"/>
        <w:tblLook w:val="04A0" w:firstRow="1" w:lastRow="0" w:firstColumn="1" w:lastColumn="0" w:noHBand="0" w:noVBand="1"/>
      </w:tblPr>
      <w:tblGrid>
        <w:gridCol w:w="1800"/>
        <w:gridCol w:w="7550"/>
      </w:tblGrid>
      <w:tr w:rsidR="0027785E" w14:paraId="54A65181" w14:textId="77777777" w:rsidTr="00212829">
        <w:tc>
          <w:tcPr>
            <w:tcW w:w="1818" w:type="dxa"/>
          </w:tcPr>
          <w:p w14:paraId="7643ED49" w14:textId="77777777" w:rsidR="0027785E" w:rsidRPr="00EF687A" w:rsidRDefault="0027785E" w:rsidP="00212829">
            <w:pPr>
              <w:rPr>
                <w:b/>
              </w:rPr>
            </w:pPr>
            <w:r>
              <w:rPr>
                <w:b/>
              </w:rPr>
              <w:t>Series</w:t>
            </w:r>
          </w:p>
        </w:tc>
        <w:tc>
          <w:tcPr>
            <w:tcW w:w="7758" w:type="dxa"/>
          </w:tcPr>
          <w:p w14:paraId="26F308D3" w14:textId="51551C0C" w:rsidR="0027785E" w:rsidRDefault="0027785E" w:rsidP="00212829">
            <w:r>
              <w:t>2024-01</w:t>
            </w:r>
          </w:p>
        </w:tc>
      </w:tr>
      <w:tr w:rsidR="0027785E" w14:paraId="550AE582" w14:textId="77777777" w:rsidTr="00212829">
        <w:tc>
          <w:tcPr>
            <w:tcW w:w="1818" w:type="dxa"/>
          </w:tcPr>
          <w:p w14:paraId="0B91AD50" w14:textId="77777777" w:rsidR="0027785E" w:rsidRPr="00EF687A" w:rsidRDefault="0027785E" w:rsidP="00212829">
            <w:pPr>
              <w:rPr>
                <w:b/>
              </w:rPr>
            </w:pPr>
            <w:r>
              <w:rPr>
                <w:b/>
              </w:rPr>
              <w:t>Closing Date</w:t>
            </w:r>
          </w:p>
        </w:tc>
        <w:tc>
          <w:tcPr>
            <w:tcW w:w="7758" w:type="dxa"/>
          </w:tcPr>
          <w:p w14:paraId="6EB29BAB" w14:textId="284AB6A8" w:rsidR="0027785E" w:rsidRDefault="0027785E" w:rsidP="00212829">
            <w:r>
              <w:t>July 25, 2024</w:t>
            </w:r>
          </w:p>
        </w:tc>
      </w:tr>
      <w:tr w:rsidR="0027785E" w14:paraId="7FB8B5A8" w14:textId="77777777" w:rsidTr="00212829">
        <w:tc>
          <w:tcPr>
            <w:tcW w:w="1818" w:type="dxa"/>
          </w:tcPr>
          <w:p w14:paraId="1E1385C5" w14:textId="77777777" w:rsidR="0027785E" w:rsidRPr="00EF687A" w:rsidRDefault="0027785E" w:rsidP="00212829">
            <w:pPr>
              <w:rPr>
                <w:b/>
              </w:rPr>
            </w:pPr>
            <w:r>
              <w:rPr>
                <w:b/>
              </w:rPr>
              <w:t>Reference Tranches</w:t>
            </w:r>
          </w:p>
        </w:tc>
        <w:tc>
          <w:tcPr>
            <w:tcW w:w="7758" w:type="dxa"/>
          </w:tcPr>
          <w:p w14:paraId="6DFF8C5D" w14:textId="77777777" w:rsidR="0027785E" w:rsidRDefault="0027785E" w:rsidP="00212829">
            <w:r w:rsidRPr="0097524A">
              <w:t>(i) the Class A-H Reference Tranche, (ii) the Class M-7 and Class M-7-H Reference Tranches (in the aggregate), (iii) the Class M-10 and Class M-10-H Reference Tranches (in the aggregate), (iv) the Class B-1 and Class B-1-H Reference Tranches (in the aggregate)</w:t>
            </w:r>
            <w:r>
              <w:t xml:space="preserve"> and</w:t>
            </w:r>
            <w:r w:rsidRPr="0097524A">
              <w:t xml:space="preserve"> (v) the </w:t>
            </w:r>
            <w:r>
              <w:t>B-2-H Reference Tranche</w:t>
            </w:r>
          </w:p>
        </w:tc>
      </w:tr>
    </w:tbl>
    <w:p w14:paraId="0B772E9D" w14:textId="77777777" w:rsidR="0027785E" w:rsidRDefault="0027785E" w:rsidP="00E26B1A"/>
    <w:p w14:paraId="4B9E3EAB" w14:textId="77777777" w:rsidR="005B1E2E" w:rsidRDefault="005B1E2E" w:rsidP="00E26B1A"/>
    <w:p w14:paraId="23E6E960" w14:textId="77777777" w:rsidR="005B1E2E" w:rsidRDefault="005B1E2E" w:rsidP="00E26B1A"/>
    <w:p w14:paraId="7F1368FD" w14:textId="77777777" w:rsidR="005B1E2E" w:rsidRDefault="005B1E2E" w:rsidP="00E26B1A"/>
    <w:p w14:paraId="3A59F66D" w14:textId="77777777" w:rsidR="005B1E2E" w:rsidRDefault="005B1E2E" w:rsidP="00E26B1A"/>
    <w:p w14:paraId="0C3D1288" w14:textId="77777777" w:rsidR="005B1E2E" w:rsidRDefault="005B1E2E" w:rsidP="00E26B1A"/>
    <w:p w14:paraId="7EB2FDEB" w14:textId="77777777" w:rsidR="005B1E2E" w:rsidRDefault="005B1E2E" w:rsidP="00E26B1A"/>
    <w:p w14:paraId="04BB2965" w14:textId="77777777" w:rsidR="005B1E2E" w:rsidRDefault="005B1E2E" w:rsidP="00E26B1A"/>
    <w:p w14:paraId="0FE760E9" w14:textId="77777777" w:rsidR="005B1E2E" w:rsidRDefault="005B1E2E" w:rsidP="00E26B1A"/>
    <w:p w14:paraId="7C171486" w14:textId="77777777" w:rsidR="005B1E2E" w:rsidRDefault="005B1E2E" w:rsidP="00E26B1A"/>
    <w:p w14:paraId="43164789" w14:textId="77777777" w:rsidR="005B1E2E" w:rsidRDefault="005B1E2E" w:rsidP="00E26B1A"/>
    <w:p w14:paraId="02BE4C68" w14:textId="77777777" w:rsidR="005B1E2E" w:rsidRDefault="005B1E2E" w:rsidP="00E26B1A"/>
    <w:p w14:paraId="02E3ADB2" w14:textId="77777777" w:rsidR="005B1E2E" w:rsidRDefault="005B1E2E" w:rsidP="00E26B1A"/>
    <w:tbl>
      <w:tblPr>
        <w:tblStyle w:val="TableGrid"/>
        <w:tblW w:w="0" w:type="auto"/>
        <w:tblLook w:val="04A0" w:firstRow="1" w:lastRow="0" w:firstColumn="1" w:lastColumn="0" w:noHBand="0" w:noVBand="1"/>
      </w:tblPr>
      <w:tblGrid>
        <w:gridCol w:w="1800"/>
        <w:gridCol w:w="7550"/>
      </w:tblGrid>
      <w:tr w:rsidR="0027785E" w14:paraId="32641243" w14:textId="77777777" w:rsidTr="00212829">
        <w:tc>
          <w:tcPr>
            <w:tcW w:w="1818" w:type="dxa"/>
          </w:tcPr>
          <w:p w14:paraId="28E9480D" w14:textId="77777777" w:rsidR="0027785E" w:rsidRPr="00EF687A" w:rsidRDefault="0027785E" w:rsidP="00212829">
            <w:pPr>
              <w:rPr>
                <w:b/>
              </w:rPr>
            </w:pPr>
            <w:r>
              <w:rPr>
                <w:b/>
              </w:rPr>
              <w:lastRenderedPageBreak/>
              <w:t>Series</w:t>
            </w:r>
          </w:p>
        </w:tc>
        <w:tc>
          <w:tcPr>
            <w:tcW w:w="7758" w:type="dxa"/>
          </w:tcPr>
          <w:p w14:paraId="187DEFC5" w14:textId="4FADAE27" w:rsidR="0027785E" w:rsidRDefault="0027785E" w:rsidP="00212829">
            <w:r>
              <w:t>2025-01</w:t>
            </w:r>
          </w:p>
        </w:tc>
      </w:tr>
      <w:tr w:rsidR="0027785E" w14:paraId="7E5910A4" w14:textId="77777777" w:rsidTr="00212829">
        <w:tc>
          <w:tcPr>
            <w:tcW w:w="1818" w:type="dxa"/>
          </w:tcPr>
          <w:p w14:paraId="441D68EF" w14:textId="77777777" w:rsidR="0027785E" w:rsidRPr="00EF687A" w:rsidRDefault="0027785E" w:rsidP="00212829">
            <w:pPr>
              <w:rPr>
                <w:b/>
              </w:rPr>
            </w:pPr>
            <w:r>
              <w:rPr>
                <w:b/>
              </w:rPr>
              <w:t>Closing Date</w:t>
            </w:r>
          </w:p>
        </w:tc>
        <w:tc>
          <w:tcPr>
            <w:tcW w:w="7758" w:type="dxa"/>
          </w:tcPr>
          <w:p w14:paraId="374F7570" w14:textId="6FE58A94" w:rsidR="0027785E" w:rsidRDefault="0027785E" w:rsidP="00212829">
            <w:r>
              <w:t>May 29, 2025</w:t>
            </w:r>
          </w:p>
        </w:tc>
      </w:tr>
      <w:tr w:rsidR="0027785E" w14:paraId="4ED831E1" w14:textId="77777777" w:rsidTr="00212829">
        <w:tc>
          <w:tcPr>
            <w:tcW w:w="1818" w:type="dxa"/>
          </w:tcPr>
          <w:p w14:paraId="39E0644E" w14:textId="77777777" w:rsidR="0027785E" w:rsidRPr="00EF687A" w:rsidRDefault="0027785E" w:rsidP="00212829">
            <w:pPr>
              <w:rPr>
                <w:b/>
              </w:rPr>
            </w:pPr>
            <w:r>
              <w:rPr>
                <w:b/>
              </w:rPr>
              <w:t>Reference Tranches</w:t>
            </w:r>
          </w:p>
        </w:tc>
        <w:tc>
          <w:tcPr>
            <w:tcW w:w="7758" w:type="dxa"/>
          </w:tcPr>
          <w:p w14:paraId="7074E092" w14:textId="71498F2E" w:rsidR="0027785E" w:rsidRDefault="0027785E" w:rsidP="00212829">
            <w:r w:rsidRPr="0097524A">
              <w:t>(i) the Class A-H Reference Tranche, (ii) the Class M-</w:t>
            </w:r>
            <w:r>
              <w:t>1</w:t>
            </w:r>
            <w:r w:rsidRPr="0097524A">
              <w:t xml:space="preserve"> and Class M-</w:t>
            </w:r>
            <w:r>
              <w:t>1</w:t>
            </w:r>
            <w:r w:rsidRPr="0097524A">
              <w:t>-H Reference Tranches (in the aggregate), (iii) the Class M-</w:t>
            </w:r>
            <w:r>
              <w:t>2</w:t>
            </w:r>
            <w:r w:rsidRPr="0097524A">
              <w:t xml:space="preserve"> and Class M-</w:t>
            </w:r>
            <w:r>
              <w:t>2</w:t>
            </w:r>
            <w:r w:rsidRPr="0097524A">
              <w:t>-H Reference Tranches (in the aggregate), (iv) the Class B-1 and Class B-1-H Reference Tranches (in the aggregate)</w:t>
            </w:r>
            <w:r>
              <w:t xml:space="preserve"> and</w:t>
            </w:r>
            <w:r w:rsidRPr="0097524A">
              <w:t xml:space="preserve"> (v) the </w:t>
            </w:r>
            <w:r>
              <w:t>B-2-H Reference Tranche</w:t>
            </w:r>
          </w:p>
        </w:tc>
      </w:tr>
    </w:tbl>
    <w:p w14:paraId="1CEF71B1" w14:textId="77777777" w:rsidR="0027785E" w:rsidRDefault="0027785E" w:rsidP="00E26B1A"/>
    <w:tbl>
      <w:tblPr>
        <w:tblStyle w:val="TableGrid"/>
        <w:tblW w:w="0" w:type="auto"/>
        <w:tblLook w:val="04A0" w:firstRow="1" w:lastRow="0" w:firstColumn="1" w:lastColumn="0" w:noHBand="0" w:noVBand="1"/>
      </w:tblPr>
      <w:tblGrid>
        <w:gridCol w:w="1800"/>
        <w:gridCol w:w="7550"/>
      </w:tblGrid>
      <w:tr w:rsidR="00BE359C" w14:paraId="39B0FDFF" w14:textId="77777777" w:rsidTr="0027446E">
        <w:tc>
          <w:tcPr>
            <w:tcW w:w="1818" w:type="dxa"/>
          </w:tcPr>
          <w:p w14:paraId="01203B8F" w14:textId="77777777" w:rsidR="00BE359C" w:rsidRPr="00EF687A" w:rsidRDefault="00BE359C" w:rsidP="0027446E">
            <w:pPr>
              <w:rPr>
                <w:b/>
              </w:rPr>
            </w:pPr>
            <w:r>
              <w:rPr>
                <w:b/>
              </w:rPr>
              <w:t>Series</w:t>
            </w:r>
          </w:p>
        </w:tc>
        <w:tc>
          <w:tcPr>
            <w:tcW w:w="7758" w:type="dxa"/>
          </w:tcPr>
          <w:p w14:paraId="4C998C87" w14:textId="254EB29E" w:rsidR="00BE359C" w:rsidRDefault="00BE359C" w:rsidP="0027446E">
            <w:r>
              <w:t>202</w:t>
            </w:r>
            <w:r>
              <w:t>6</w:t>
            </w:r>
            <w:r>
              <w:t>-01</w:t>
            </w:r>
          </w:p>
        </w:tc>
      </w:tr>
      <w:tr w:rsidR="00BE359C" w14:paraId="7E589CC4" w14:textId="77777777" w:rsidTr="0027446E">
        <w:tc>
          <w:tcPr>
            <w:tcW w:w="1818" w:type="dxa"/>
          </w:tcPr>
          <w:p w14:paraId="560CF49B" w14:textId="77777777" w:rsidR="00BE359C" w:rsidRPr="00EF687A" w:rsidRDefault="00BE359C" w:rsidP="0027446E">
            <w:pPr>
              <w:rPr>
                <w:b/>
              </w:rPr>
            </w:pPr>
            <w:r>
              <w:rPr>
                <w:b/>
              </w:rPr>
              <w:t>Closing Date</w:t>
            </w:r>
          </w:p>
        </w:tc>
        <w:tc>
          <w:tcPr>
            <w:tcW w:w="7758" w:type="dxa"/>
          </w:tcPr>
          <w:p w14:paraId="4A10B766" w14:textId="0F7A1F83" w:rsidR="00BE359C" w:rsidRDefault="00BE359C" w:rsidP="0027446E">
            <w:r>
              <w:t xml:space="preserve">September </w:t>
            </w:r>
            <w:r>
              <w:t>29, 202</w:t>
            </w:r>
            <w:r>
              <w:t>6</w:t>
            </w:r>
          </w:p>
        </w:tc>
      </w:tr>
      <w:tr w:rsidR="00BE359C" w14:paraId="378C65E7" w14:textId="77777777" w:rsidTr="0027446E">
        <w:tc>
          <w:tcPr>
            <w:tcW w:w="1818" w:type="dxa"/>
          </w:tcPr>
          <w:p w14:paraId="28830DCE" w14:textId="77777777" w:rsidR="00BE359C" w:rsidRPr="00EF687A" w:rsidRDefault="00BE359C" w:rsidP="0027446E">
            <w:pPr>
              <w:rPr>
                <w:b/>
              </w:rPr>
            </w:pPr>
            <w:r>
              <w:rPr>
                <w:b/>
              </w:rPr>
              <w:t>Reference Tranches</w:t>
            </w:r>
          </w:p>
        </w:tc>
        <w:tc>
          <w:tcPr>
            <w:tcW w:w="7758" w:type="dxa"/>
          </w:tcPr>
          <w:p w14:paraId="46B56264" w14:textId="77777777" w:rsidR="00BE359C" w:rsidRDefault="00BE359C" w:rsidP="0027446E">
            <w:r w:rsidRPr="0097524A">
              <w:t>(i) the Class A-H Reference Tranche, (ii) the Class M-</w:t>
            </w:r>
            <w:r>
              <w:t>1</w:t>
            </w:r>
            <w:r w:rsidRPr="0097524A">
              <w:t xml:space="preserve"> and Class M-</w:t>
            </w:r>
            <w:r>
              <w:t>1</w:t>
            </w:r>
            <w:r w:rsidRPr="0097524A">
              <w:t>-H Reference Tranches (in the aggregate), (iii) the Class M-</w:t>
            </w:r>
            <w:r>
              <w:t>2</w:t>
            </w:r>
            <w:r w:rsidRPr="0097524A">
              <w:t xml:space="preserve"> and Class M-</w:t>
            </w:r>
            <w:r>
              <w:t>2</w:t>
            </w:r>
            <w:r w:rsidRPr="0097524A">
              <w:t>-H Reference Tranches (in the aggregate), (iv) the Class B-1 and Class B-1-H Reference Tranches (in the aggregate)</w:t>
            </w:r>
            <w:r>
              <w:t xml:space="preserve"> and</w:t>
            </w:r>
            <w:r w:rsidRPr="0097524A">
              <w:t xml:space="preserve"> (v) the </w:t>
            </w:r>
            <w:r>
              <w:t>B-2-H Reference Tranche</w:t>
            </w:r>
          </w:p>
        </w:tc>
      </w:tr>
    </w:tbl>
    <w:p w14:paraId="77152458" w14:textId="77777777" w:rsidR="00BE359C" w:rsidRDefault="00BE359C" w:rsidP="00E26B1A"/>
    <w:sectPr w:rsidR="00BE359C" w:rsidSect="000D1F1C">
      <w:footerReference w:type="even" r:id="rId17"/>
      <w:footerReference w:type="default" r:id="rId18"/>
      <w:headerReference w:type="first" r:id="rId19"/>
      <w:footerReference w:type="first" r:id="rId20"/>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23926" w14:textId="77777777" w:rsidR="001D2F6E" w:rsidRDefault="001D2F6E">
      <w:r>
        <w:separator/>
      </w:r>
    </w:p>
  </w:endnote>
  <w:endnote w:type="continuationSeparator" w:id="0">
    <w:p w14:paraId="09E9A22D" w14:textId="77777777" w:rsidR="001D2F6E" w:rsidRDefault="001D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7A93" w14:textId="1AE28E5F" w:rsidR="003B3D48" w:rsidRDefault="00362AAE">
    <w:pPr>
      <w:pStyle w:val="DocID"/>
    </w:pPr>
    <w:bookmarkStart w:id="1" w:name="_iDocIDFieldfa4c0bbe-3fd9-4ebf-a02f-636c"/>
    <w:r>
      <w:rPr>
        <w:noProof/>
      </w:rPr>
      <mc:AlternateContent>
        <mc:Choice Requires="wps">
          <w:drawing>
            <wp:anchor distT="0" distB="0" distL="0" distR="0" simplePos="0" relativeHeight="251659264" behindDoc="0" locked="0" layoutInCell="1" allowOverlap="1" wp14:anchorId="007C95E0" wp14:editId="090F6DCB">
              <wp:simplePos x="635" y="635"/>
              <wp:positionH relativeFrom="page">
                <wp:align>left</wp:align>
              </wp:positionH>
              <wp:positionV relativeFrom="page">
                <wp:align>bottom</wp:align>
              </wp:positionV>
              <wp:extent cx="1517015" cy="345440"/>
              <wp:effectExtent l="0" t="0" r="6985" b="0"/>
              <wp:wrapNone/>
              <wp:docPr id="2021910760" name="Text Box 2" descr="Fannie Ma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7015" cy="345440"/>
                      </a:xfrm>
                      <a:prstGeom prst="rect">
                        <a:avLst/>
                      </a:prstGeom>
                      <a:noFill/>
                      <a:ln>
                        <a:noFill/>
                      </a:ln>
                    </wps:spPr>
                    <wps:txbx>
                      <w:txbxContent>
                        <w:p w14:paraId="2802F7FE" w14:textId="14F0A3B1"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7C95E0" id="_x0000_t202" coordsize="21600,21600" o:spt="202" path="m,l,21600r21600,l21600,xe">
              <v:stroke joinstyle="miter"/>
              <v:path gradientshapeok="t" o:connecttype="rect"/>
            </v:shapetype>
            <v:shape id="Text Box 2" o:spid="_x0000_s1026" type="#_x0000_t202" alt="Fannie Mae Confidential" style="position:absolute;margin-left:0;margin-top:0;width:11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" filled="f" stroked="f">
              <v:textbox style="mso-fit-shape-to-text:t" inset="20pt,0,0,15pt">
                <w:txbxContent>
                  <w:p w14:paraId="2802F7FE" w14:textId="14F0A3B1"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v:textbox>
              <w10:wrap anchorx="page" anchory="page"/>
            </v:shape>
          </w:pict>
        </mc:Fallback>
      </mc:AlternateContent>
    </w:r>
    <w:fldSimple w:instr="  DOCPROPERTY &quot;CUS_DocIDChunk0&quot; ">
      <w:r w:rsidR="003B3D48">
        <w:rPr>
          <w:noProof/>
        </w:rPr>
        <w:t>149466013v3</w:t>
      </w:r>
    </w:fldSimple>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DCD86" w14:textId="36C673A9" w:rsidR="003B3D48" w:rsidRDefault="00362AAE" w:rsidP="0044302F">
    <w:pPr>
      <w:pStyle w:val="Footer"/>
      <w:jc w:val="center"/>
    </w:pPr>
    <w:r>
      <w:rPr>
        <w:noProof/>
      </w:rPr>
      <mc:AlternateContent>
        <mc:Choice Requires="wps">
          <w:drawing>
            <wp:anchor distT="0" distB="0" distL="0" distR="0" simplePos="0" relativeHeight="251660288" behindDoc="0" locked="0" layoutInCell="1" allowOverlap="1" wp14:anchorId="764FECF6" wp14:editId="38DB4493">
              <wp:simplePos x="914400" y="9305925"/>
              <wp:positionH relativeFrom="page">
                <wp:align>left</wp:align>
              </wp:positionH>
              <wp:positionV relativeFrom="page">
                <wp:align>bottom</wp:align>
              </wp:positionV>
              <wp:extent cx="1517015" cy="345440"/>
              <wp:effectExtent l="0" t="0" r="6985" b="0"/>
              <wp:wrapNone/>
              <wp:docPr id="1454234198" name="Text Box 3" descr="Fannie Ma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7015" cy="345440"/>
                      </a:xfrm>
                      <a:prstGeom prst="rect">
                        <a:avLst/>
                      </a:prstGeom>
                      <a:noFill/>
                      <a:ln>
                        <a:noFill/>
                      </a:ln>
                    </wps:spPr>
                    <wps:txbx>
                      <w:txbxContent>
                        <w:p w14:paraId="7A185D0C" w14:textId="64606D7F" w:rsidR="00362AAE" w:rsidRPr="00362AAE" w:rsidRDefault="00362AAE" w:rsidP="00362AAE">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4FECF6" id="_x0000_t202" coordsize="21600,21600" o:spt="202" path="m,l,21600r21600,l21600,xe">
              <v:stroke joinstyle="miter"/>
              <v:path gradientshapeok="t" o:connecttype="rect"/>
            </v:shapetype>
            <v:shape id="Text Box 3" o:spid="_x0000_s1027" type="#_x0000_t202" alt="Fannie Mae Confidential" style="position:absolute;left:0;text-align:left;margin-left:0;margin-top:0;width:11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" filled="f" stroked="f">
              <v:textbox style="mso-fit-shape-to-text:t" inset="20pt,0,0,15pt">
                <w:txbxContent>
                  <w:p w14:paraId="7A185D0C" w14:textId="64606D7F" w:rsidR="00362AAE" w:rsidRPr="00362AAE" w:rsidRDefault="00362AAE" w:rsidP="00362AAE">
                    <w:pPr>
                      <w:rPr>
                        <w:rFonts w:ascii="Calibri" w:eastAsia="Calibri" w:hAnsi="Calibri" w:cs="Calibri"/>
                        <w:noProof/>
                        <w:color w:val="000000"/>
                        <w:sz w:val="20"/>
                        <w:szCs w:val="20"/>
                      </w:rPr>
                    </w:pPr>
                  </w:p>
                </w:txbxContent>
              </v:textbox>
              <w10:wrap anchorx="page" anchory="page"/>
            </v:shape>
          </w:pict>
        </mc:Fallback>
      </mc:AlternateContent>
    </w:r>
    <w:sdt>
      <w:sdtPr>
        <w:id w:val="-1564872313"/>
        <w:docPartObj>
          <w:docPartGallery w:val="Page Numbers (Bottom of Page)"/>
          <w:docPartUnique/>
        </w:docPartObj>
      </w:sdtPr>
      <w:sdtEndPr>
        <w:rPr>
          <w:noProof/>
        </w:rPr>
      </w:sdtEndPr>
      <w:sdtContent>
        <w:r w:rsidR="003B3D48">
          <w:fldChar w:fldCharType="begin"/>
        </w:r>
        <w:r w:rsidR="003B3D48">
          <w:instrText xml:space="preserve"> PAGE   \* MERGEFORMAT </w:instrText>
        </w:r>
        <w:r w:rsidR="003B3D48">
          <w:fldChar w:fldCharType="separate"/>
        </w:r>
        <w:r w:rsidR="003B3D48">
          <w:t>1</w:t>
        </w:r>
        <w:r w:rsidR="003B3D48">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6618" w14:textId="78984649" w:rsidR="00362AAE" w:rsidRDefault="00362AAE">
    <w:pPr>
      <w:pStyle w:val="Footer"/>
    </w:pPr>
    <w:r>
      <w:rPr>
        <w:noProof/>
      </w:rPr>
      <mc:AlternateContent>
        <mc:Choice Requires="wps">
          <w:drawing>
            <wp:anchor distT="0" distB="0" distL="0" distR="0" simplePos="0" relativeHeight="251662336" behindDoc="0" locked="0" layoutInCell="1" allowOverlap="1" wp14:anchorId="04CD62D9" wp14:editId="76607800">
              <wp:simplePos x="635" y="635"/>
              <wp:positionH relativeFrom="page">
                <wp:align>left</wp:align>
              </wp:positionH>
              <wp:positionV relativeFrom="page">
                <wp:align>bottom</wp:align>
              </wp:positionV>
              <wp:extent cx="1517015" cy="345440"/>
              <wp:effectExtent l="0" t="0" r="6985" b="0"/>
              <wp:wrapNone/>
              <wp:docPr id="216003338" name="Text Box 5" descr="Fannie Ma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7015" cy="345440"/>
                      </a:xfrm>
                      <a:prstGeom prst="rect">
                        <a:avLst/>
                      </a:prstGeom>
                      <a:noFill/>
                      <a:ln>
                        <a:noFill/>
                      </a:ln>
                    </wps:spPr>
                    <wps:txbx>
                      <w:txbxContent>
                        <w:p w14:paraId="309DAC26" w14:textId="2BE1F86F"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4CD62D9" id="_x0000_t202" coordsize="21600,21600" o:spt="202" path="m,l,21600r21600,l21600,xe">
              <v:stroke joinstyle="miter"/>
              <v:path gradientshapeok="t" o:connecttype="rect"/>
            </v:shapetype>
            <v:shape id="Text Box 5" o:spid="_x0000_s1028" type="#_x0000_t202" alt="Fannie Mae Confidential" style="position:absolute;margin-left:0;margin-top:0;width:119.4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" filled="f" stroked="f">
              <v:textbox style="mso-fit-shape-to-text:t" inset="20pt,0,0,15pt">
                <w:txbxContent>
                  <w:p w14:paraId="309DAC26" w14:textId="2BE1F86F"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9250" w14:textId="3F23C207" w:rsidR="00362AAE" w:rsidRDefault="00362AAE">
    <w:pPr>
      <w:pStyle w:val="Footer"/>
    </w:pPr>
    <w:r>
      <w:rPr>
        <w:noProof/>
      </w:rPr>
      <mc:AlternateContent>
        <mc:Choice Requires="wps">
          <w:drawing>
            <wp:anchor distT="0" distB="0" distL="0" distR="0" simplePos="0" relativeHeight="251663360" behindDoc="0" locked="0" layoutInCell="1" allowOverlap="1" wp14:anchorId="59D75BE3" wp14:editId="41C29E96">
              <wp:simplePos x="635" y="635"/>
              <wp:positionH relativeFrom="page">
                <wp:align>left</wp:align>
              </wp:positionH>
              <wp:positionV relativeFrom="page">
                <wp:align>bottom</wp:align>
              </wp:positionV>
              <wp:extent cx="1517015" cy="345440"/>
              <wp:effectExtent l="0" t="0" r="6985" b="0"/>
              <wp:wrapNone/>
              <wp:docPr id="499572273" name="Text Box 6" descr="Fannie Ma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7015" cy="345440"/>
                      </a:xfrm>
                      <a:prstGeom prst="rect">
                        <a:avLst/>
                      </a:prstGeom>
                      <a:noFill/>
                      <a:ln>
                        <a:noFill/>
                      </a:ln>
                    </wps:spPr>
                    <wps:txbx>
                      <w:txbxContent>
                        <w:p w14:paraId="1D91E15A" w14:textId="007EF292"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D75BE3" id="_x0000_t202" coordsize="21600,21600" o:spt="202" path="m,l,21600r21600,l21600,xe">
              <v:stroke joinstyle="miter"/>
              <v:path gradientshapeok="t" o:connecttype="rect"/>
            </v:shapetype>
            <v:shape id="Text Box 6" o:spid="_x0000_s1029" type="#_x0000_t202" alt="Fannie Mae Confidential" style="position:absolute;margin-left:0;margin-top:0;width:119.45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" filled="f" stroked="f">
              <v:textbox style="mso-fit-shape-to-text:t" inset="20pt,0,0,15pt">
                <w:txbxContent>
                  <w:p w14:paraId="1D91E15A" w14:textId="007EF292"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EE67" w14:textId="78796EBE" w:rsidR="00362AAE" w:rsidRDefault="00362AAE">
    <w:pPr>
      <w:pStyle w:val="Footer"/>
    </w:pPr>
    <w:r>
      <w:rPr>
        <w:noProof/>
      </w:rPr>
      <mc:AlternateContent>
        <mc:Choice Requires="wps">
          <w:drawing>
            <wp:anchor distT="0" distB="0" distL="0" distR="0" simplePos="0" relativeHeight="251661312" behindDoc="0" locked="0" layoutInCell="1" allowOverlap="1" wp14:anchorId="659A7644" wp14:editId="1C97B8F6">
              <wp:simplePos x="635" y="635"/>
              <wp:positionH relativeFrom="page">
                <wp:align>left</wp:align>
              </wp:positionH>
              <wp:positionV relativeFrom="page">
                <wp:align>bottom</wp:align>
              </wp:positionV>
              <wp:extent cx="1517015" cy="345440"/>
              <wp:effectExtent l="0" t="0" r="6985" b="0"/>
              <wp:wrapNone/>
              <wp:docPr id="1616794698" name="Text Box 4" descr="Fannie Ma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7015" cy="345440"/>
                      </a:xfrm>
                      <a:prstGeom prst="rect">
                        <a:avLst/>
                      </a:prstGeom>
                      <a:noFill/>
                      <a:ln>
                        <a:noFill/>
                      </a:ln>
                    </wps:spPr>
                    <wps:txbx>
                      <w:txbxContent>
                        <w:p w14:paraId="023094B0" w14:textId="62557C19" w:rsidR="00362AAE" w:rsidRPr="00362AAE" w:rsidRDefault="00362AAE" w:rsidP="00362AAE">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9A7644" id="_x0000_t202" coordsize="21600,21600" o:spt="202" path="m,l,21600r21600,l21600,xe">
              <v:stroke joinstyle="miter"/>
              <v:path gradientshapeok="t" o:connecttype="rect"/>
            </v:shapetype>
            <v:shape id="Text Box 4" o:spid="_x0000_s1030" type="#_x0000_t202" alt="Fannie Mae Confidential" style="position:absolute;margin-left:0;margin-top:0;width:119.4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" filled="f" stroked="f">
              <v:textbox style="mso-fit-shape-to-text:t" inset="20pt,0,0,15pt">
                <w:txbxContent>
                  <w:p w14:paraId="023094B0" w14:textId="62557C19" w:rsidR="00362AAE" w:rsidRPr="00362AAE" w:rsidRDefault="00362AAE" w:rsidP="00362AAE">
                    <w:pPr>
                      <w:rPr>
                        <w:rFonts w:ascii="Calibri" w:eastAsia="Calibri" w:hAnsi="Calibri" w:cs="Calibri"/>
                        <w:noProof/>
                        <w:color w:val="000000"/>
                        <w:sz w:val="20"/>
                        <w:szCs w:val="20"/>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6E63" w14:textId="5FEAD990" w:rsidR="00362AAE" w:rsidRDefault="00362AAE">
    <w:pPr>
      <w:pStyle w:val="Footer"/>
    </w:pPr>
    <w:r>
      <w:rPr>
        <w:noProof/>
      </w:rPr>
      <mc:AlternateContent>
        <mc:Choice Requires="wps">
          <w:drawing>
            <wp:anchor distT="0" distB="0" distL="0" distR="0" simplePos="0" relativeHeight="251665408" behindDoc="0" locked="0" layoutInCell="1" allowOverlap="1" wp14:anchorId="4FA956B5" wp14:editId="5998E332">
              <wp:simplePos x="635" y="635"/>
              <wp:positionH relativeFrom="page">
                <wp:align>left</wp:align>
              </wp:positionH>
              <wp:positionV relativeFrom="page">
                <wp:align>bottom</wp:align>
              </wp:positionV>
              <wp:extent cx="1517015" cy="345440"/>
              <wp:effectExtent l="0" t="0" r="6985" b="0"/>
              <wp:wrapNone/>
              <wp:docPr id="1904832106" name="Text Box 8" descr="Fannie Ma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7015" cy="345440"/>
                      </a:xfrm>
                      <a:prstGeom prst="rect">
                        <a:avLst/>
                      </a:prstGeom>
                      <a:noFill/>
                      <a:ln>
                        <a:noFill/>
                      </a:ln>
                    </wps:spPr>
                    <wps:txbx>
                      <w:txbxContent>
                        <w:p w14:paraId="2AE4C849" w14:textId="25E465D9"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A956B5" id="_x0000_t202" coordsize="21600,21600" o:spt="202" path="m,l,21600r21600,l21600,xe">
              <v:stroke joinstyle="miter"/>
              <v:path gradientshapeok="t" o:connecttype="rect"/>
            </v:shapetype>
            <v:shape id="Text Box 8" o:spid="_x0000_s1031" type="#_x0000_t202" alt="Fannie Mae Confidential" style="position:absolute;margin-left:0;margin-top:0;width:119.45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" filled="f" stroked="f">
              <v:textbox style="mso-fit-shape-to-text:t" inset="20pt,0,0,15pt">
                <w:txbxContent>
                  <w:p w14:paraId="2AE4C849" w14:textId="25E465D9"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1DB9" w14:textId="0E838F9F" w:rsidR="003B3D48" w:rsidRDefault="00362AAE" w:rsidP="00DC2EE8">
    <w:pPr>
      <w:pStyle w:val="Footer"/>
      <w:jc w:val="center"/>
    </w:pPr>
    <w:r>
      <w:rPr>
        <w:noProof/>
      </w:rPr>
      <mc:AlternateContent>
        <mc:Choice Requires="wps">
          <w:drawing>
            <wp:anchor distT="0" distB="0" distL="0" distR="0" simplePos="0" relativeHeight="251666432" behindDoc="0" locked="0" layoutInCell="1" allowOverlap="1" wp14:anchorId="6829827A" wp14:editId="7F42E3BB">
              <wp:simplePos x="635" y="635"/>
              <wp:positionH relativeFrom="page">
                <wp:align>left</wp:align>
              </wp:positionH>
              <wp:positionV relativeFrom="page">
                <wp:align>bottom</wp:align>
              </wp:positionV>
              <wp:extent cx="1517015" cy="345440"/>
              <wp:effectExtent l="0" t="0" r="6985" b="0"/>
              <wp:wrapNone/>
              <wp:docPr id="1885459763" name="Text Box 9" descr="Fannie Ma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7015" cy="345440"/>
                      </a:xfrm>
                      <a:prstGeom prst="rect">
                        <a:avLst/>
                      </a:prstGeom>
                      <a:noFill/>
                      <a:ln>
                        <a:noFill/>
                      </a:ln>
                    </wps:spPr>
                    <wps:txbx>
                      <w:txbxContent>
                        <w:p w14:paraId="4D8DBD18" w14:textId="519C3016"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29827A" id="_x0000_t202" coordsize="21600,21600" o:spt="202" path="m,l,21600r21600,l21600,xe">
              <v:stroke joinstyle="miter"/>
              <v:path gradientshapeok="t" o:connecttype="rect"/>
            </v:shapetype>
            <v:shape id="Text Box 9" o:spid="_x0000_s1032" type="#_x0000_t202" alt="Fannie Mae Confidential" style="position:absolute;left:0;text-align:left;margin-left:0;margin-top:0;width:119.45pt;height:27.2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" filled="f" stroked="f">
              <v:textbox style="mso-fit-shape-to-text:t" inset="20pt,0,0,15pt">
                <w:txbxContent>
                  <w:p w14:paraId="4D8DBD18" w14:textId="519C3016" w:rsidR="00362AAE" w:rsidRPr="00362AAE" w:rsidRDefault="00362AAE" w:rsidP="00362AAE">
                    <w:pPr>
                      <w:rPr>
                        <w:rFonts w:ascii="Calibri" w:eastAsia="Calibri" w:hAnsi="Calibri" w:cs="Calibri"/>
                        <w:noProof/>
                        <w:color w:val="000000"/>
                        <w:sz w:val="20"/>
                        <w:szCs w:val="20"/>
                      </w:rPr>
                    </w:pPr>
                    <w:r w:rsidRPr="00362AAE">
                      <w:rPr>
                        <w:rFonts w:ascii="Calibri" w:eastAsia="Calibri" w:hAnsi="Calibri" w:cs="Calibri"/>
                        <w:noProof/>
                        <w:color w:val="000000"/>
                        <w:sz w:val="20"/>
                        <w:szCs w:val="20"/>
                      </w:rPr>
                      <w:t>Fannie Mae Confidential</w:t>
                    </w:r>
                  </w:p>
                </w:txbxContent>
              </v:textbox>
              <w10:wrap anchorx="page" anchory="page"/>
            </v:shape>
          </w:pict>
        </mc:Fallback>
      </mc:AlternateContent>
    </w:r>
  </w:p>
  <w:sdt>
    <w:sdtPr>
      <w:id w:val="1237281864"/>
      <w:docPartObj>
        <w:docPartGallery w:val="Page Numbers (Bottom of Page)"/>
        <w:docPartUnique/>
      </w:docPartObj>
    </w:sdtPr>
    <w:sdtEndPr>
      <w:rPr>
        <w:noProof/>
      </w:rPr>
    </w:sdtEndPr>
    <w:sdtContent>
      <w:p w14:paraId="0B8FB1B3" w14:textId="77777777" w:rsidR="003B3D48" w:rsidRDefault="003B3D48" w:rsidP="00DC2EE8">
        <w:pPr>
          <w:pStyle w:val="Footer"/>
          <w:jc w:val="center"/>
        </w:pPr>
        <w:r>
          <w:t>Sch. 1-</w:t>
        </w:r>
        <w:r>
          <w:fldChar w:fldCharType="begin"/>
        </w:r>
        <w:r>
          <w:instrText xml:space="preserve"> PAGE   \* MERGEFORMAT </w:instrText>
        </w:r>
        <w:r>
          <w:fldChar w:fldCharType="separate"/>
        </w:r>
        <w:r>
          <w:t>1</w:t>
        </w:r>
        <w:r>
          <w:rPr>
            <w:noProof/>
          </w:rPr>
          <w:fldChar w:fldCharType="end"/>
        </w:r>
      </w:p>
    </w:sdtContent>
  </w:sdt>
  <w:bookmarkStart w:id="2" w:name="_iDocIDField2ff6c49c-5c41-48c5-a5a4-e95d"/>
  <w:p w14:paraId="60B917D9" w14:textId="77777777" w:rsidR="003B3D48" w:rsidRDefault="003B3D48">
    <w:pPr>
      <w:pStyle w:val="DocID"/>
    </w:pPr>
    <w:r>
      <w:fldChar w:fldCharType="begin"/>
    </w:r>
    <w:r>
      <w:instrText xml:space="preserve">  DOCPROPERTY "CUS_DocIDChunk0" </w:instrText>
    </w:r>
    <w:r>
      <w:fldChar w:fldCharType="separate"/>
    </w:r>
    <w:r>
      <w:rPr>
        <w:noProof/>
      </w:rPr>
      <w:t>149466013v3</w:t>
    </w:r>
    <w:r>
      <w:fldChar w:fldCharType="end"/>
    </w:r>
    <w:bookmarkEnd w:id="2"/>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B8F0" w14:textId="65010166" w:rsidR="003B3D48" w:rsidRDefault="00362AAE" w:rsidP="00AD1F94">
    <w:pPr>
      <w:pStyle w:val="Footer"/>
      <w:jc w:val="center"/>
    </w:pPr>
    <w:r>
      <w:rPr>
        <w:noProof/>
      </w:rPr>
      <mc:AlternateContent>
        <mc:Choice Requires="wps">
          <w:drawing>
            <wp:anchor distT="0" distB="0" distL="0" distR="0" simplePos="0" relativeHeight="251664384" behindDoc="0" locked="0" layoutInCell="1" allowOverlap="1" wp14:anchorId="729F8A62" wp14:editId="554B4424">
              <wp:simplePos x="635" y="635"/>
              <wp:positionH relativeFrom="page">
                <wp:align>left</wp:align>
              </wp:positionH>
              <wp:positionV relativeFrom="page">
                <wp:align>bottom</wp:align>
              </wp:positionV>
              <wp:extent cx="1517015" cy="345440"/>
              <wp:effectExtent l="0" t="0" r="6985" b="0"/>
              <wp:wrapNone/>
              <wp:docPr id="286862653" name="Text Box 7" descr="Fannie Ma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7015" cy="345440"/>
                      </a:xfrm>
                      <a:prstGeom prst="rect">
                        <a:avLst/>
                      </a:prstGeom>
                      <a:noFill/>
                      <a:ln>
                        <a:noFill/>
                      </a:ln>
                    </wps:spPr>
                    <wps:txbx>
                      <w:txbxContent>
                        <w:p w14:paraId="22B63F47" w14:textId="3D78F2A5" w:rsidR="00362AAE" w:rsidRPr="00362AAE" w:rsidRDefault="00362AAE" w:rsidP="00362AAE">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9F8A62" id="_x0000_t202" coordsize="21600,21600" o:spt="202" path="m,l,21600r21600,l21600,xe">
              <v:stroke joinstyle="miter"/>
              <v:path gradientshapeok="t" o:connecttype="rect"/>
            </v:shapetype>
            <v:shape id="Text Box 7" o:spid="_x0000_s1033" type="#_x0000_t202" alt="Fannie Mae Confidential" style="position:absolute;left:0;text-align:left;margin-left:0;margin-top:0;width:119.45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" filled="f" stroked="f">
              <v:textbox style="mso-fit-shape-to-text:t" inset="20pt,0,0,15pt">
                <w:txbxContent>
                  <w:p w14:paraId="22B63F47" w14:textId="3D78F2A5" w:rsidR="00362AAE" w:rsidRPr="00362AAE" w:rsidRDefault="00362AAE" w:rsidP="00362AAE">
                    <w:pPr>
                      <w:rPr>
                        <w:rFonts w:ascii="Calibri" w:eastAsia="Calibri" w:hAnsi="Calibri" w:cs="Calibri"/>
                        <w:noProof/>
                        <w:color w:val="000000"/>
                        <w:sz w:val="20"/>
                        <w:szCs w:val="20"/>
                      </w:rPr>
                    </w:pPr>
                  </w:p>
                </w:txbxContent>
              </v:textbox>
              <w10:wrap anchorx="page" anchory="page"/>
            </v:shape>
          </w:pict>
        </mc:Fallback>
      </mc:AlternateContent>
    </w:r>
    <w:sdt>
      <w:sdtPr>
        <w:id w:val="1320390682"/>
        <w:docPartObj>
          <w:docPartGallery w:val="Page Numbers (Bottom of Page)"/>
          <w:docPartUnique/>
        </w:docPartObj>
      </w:sdtPr>
      <w:sdtEndPr>
        <w:rPr>
          <w:noProof/>
        </w:rPr>
      </w:sdtEndPr>
      <w:sdtContent>
        <w:r w:rsidR="003B3D48">
          <w:t>Sch. I-</w:t>
        </w:r>
        <w:r w:rsidR="003B3D48">
          <w:fldChar w:fldCharType="begin"/>
        </w:r>
        <w:r w:rsidR="003B3D48">
          <w:instrText xml:space="preserve"> PAGE   \* MERGEFORMAT </w:instrText>
        </w:r>
        <w:r w:rsidR="003B3D48">
          <w:fldChar w:fldCharType="separate"/>
        </w:r>
        <w:r w:rsidR="003B3D48">
          <w:t>1</w:t>
        </w:r>
        <w:r w:rsidR="003B3D4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3EEED" w14:textId="77777777" w:rsidR="001D2F6E" w:rsidRDefault="001D2F6E">
      <w:r>
        <w:separator/>
      </w:r>
    </w:p>
  </w:footnote>
  <w:footnote w:type="continuationSeparator" w:id="0">
    <w:p w14:paraId="1AECF264" w14:textId="77777777" w:rsidR="001D2F6E" w:rsidRDefault="001D2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5098" w14:textId="77777777" w:rsidR="00E26B1A" w:rsidRPr="009A4F1B" w:rsidRDefault="00E26B1A" w:rsidP="009A4F1B">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3C9D" w14:textId="77777777" w:rsidR="006E62C9" w:rsidRPr="009A4F1B" w:rsidRDefault="006E62C9" w:rsidP="009A4F1B">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E0BE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006B4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5329D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B0E5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9349C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4A90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C690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B65F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30D8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761D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70A74"/>
    <w:multiLevelType w:val="multilevel"/>
    <w:tmpl w:val="BBC60F90"/>
    <w:lvl w:ilvl="0">
      <w:start w:val="1"/>
      <w:numFmt w:val="upperRoman"/>
      <w:lvlText w:val="%1."/>
      <w:lvlJc w:val="left"/>
      <w:pPr>
        <w:tabs>
          <w:tab w:val="num" w:pos="720"/>
        </w:tabs>
        <w:ind w:left="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left="7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160"/>
        </w:tabs>
        <w:ind w:left="14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880"/>
        </w:tabs>
        <w:ind w:left="21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240"/>
        </w:tabs>
        <w:ind w:left="288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3960"/>
        </w:tabs>
        <w:ind w:left="360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43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400"/>
        </w:tabs>
        <w:ind w:left="50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57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DBA3DF3"/>
    <w:multiLevelType w:val="multilevel"/>
    <w:tmpl w:val="535EC376"/>
    <w:lvl w:ilvl="0">
      <w:start w:val="1"/>
      <w:numFmt w:val="upperRoman"/>
      <w:lvlText w:val="%1."/>
      <w:lvlJc w:val="left"/>
      <w:pPr>
        <w:tabs>
          <w:tab w:val="num" w:pos="720"/>
        </w:tabs>
        <w:ind w:left="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left="7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160"/>
        </w:tabs>
        <w:ind w:left="14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880"/>
        </w:tabs>
        <w:ind w:left="21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288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3960"/>
        </w:tabs>
        <w:ind w:left="360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43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400"/>
        </w:tabs>
        <w:ind w:left="50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57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0E406F3F"/>
    <w:multiLevelType w:val="hybridMultilevel"/>
    <w:tmpl w:val="E42C1034"/>
    <w:lvl w:ilvl="0" w:tplc="865858D6">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2A84A79"/>
    <w:multiLevelType w:val="hybridMultilevel"/>
    <w:tmpl w:val="D03893AE"/>
    <w:lvl w:ilvl="0" w:tplc="090EDDCC">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A969F0"/>
    <w:multiLevelType w:val="multilevel"/>
    <w:tmpl w:val="74D6BFBE"/>
    <w:lvl w:ilvl="0">
      <w:start w:val="1"/>
      <w:numFmt w:val="upperRoman"/>
      <w:lvlText w:val="%1."/>
      <w:lvlJc w:val="left"/>
      <w:pPr>
        <w:tabs>
          <w:tab w:val="num" w:pos="720"/>
        </w:tabs>
        <w:ind w:left="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left="7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160"/>
        </w:tabs>
        <w:ind w:left="14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20"/>
        </w:tabs>
        <w:ind w:left="21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240"/>
        </w:tabs>
        <w:ind w:left="288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3960"/>
        </w:tabs>
        <w:ind w:left="360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43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400"/>
        </w:tabs>
        <w:ind w:left="50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57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6FE0F2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6874DE"/>
    <w:multiLevelType w:val="multilevel"/>
    <w:tmpl w:val="7FDA5BEE"/>
    <w:lvl w:ilvl="0">
      <w:start w:val="1"/>
      <w:numFmt w:val="upperRoman"/>
      <w:lvlText w:val="%1."/>
      <w:lvlJc w:val="left"/>
      <w:pPr>
        <w:tabs>
          <w:tab w:val="num" w:pos="720"/>
        </w:tabs>
        <w:ind w:left="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080"/>
        </w:tabs>
        <w:ind w:left="7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800"/>
        </w:tabs>
        <w:ind w:left="14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20"/>
        </w:tabs>
        <w:ind w:left="21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240"/>
        </w:tabs>
        <w:ind w:left="288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3960"/>
        </w:tabs>
        <w:ind w:left="360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43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400"/>
        </w:tabs>
        <w:ind w:left="50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57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C2B2F04"/>
    <w:multiLevelType w:val="multilevel"/>
    <w:tmpl w:val="EC24A01E"/>
    <w:lvl w:ilvl="0">
      <w:start w:val="1"/>
      <w:numFmt w:val="upperRoman"/>
      <w:lvlText w:val="%1."/>
      <w:lvlJc w:val="left"/>
      <w:pPr>
        <w:tabs>
          <w:tab w:val="num" w:pos="720"/>
        </w:tabs>
        <w:ind w:left="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left="7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160"/>
        </w:tabs>
        <w:ind w:left="14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880"/>
        </w:tabs>
        <w:ind w:left="21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288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360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43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400"/>
        </w:tabs>
        <w:ind w:left="50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57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6301A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58725C"/>
    <w:multiLevelType w:val="multilevel"/>
    <w:tmpl w:val="C042577E"/>
    <w:lvl w:ilvl="0">
      <w:start w:val="1"/>
      <w:numFmt w:val="upperRoman"/>
      <w:lvlText w:val="%1."/>
      <w:lvlJc w:val="left"/>
      <w:pPr>
        <w:tabs>
          <w:tab w:val="num" w:pos="720"/>
        </w:tabs>
        <w:ind w:left="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left="7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160"/>
        </w:tabs>
        <w:ind w:left="14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880"/>
        </w:tabs>
        <w:ind w:left="21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288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360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43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040" w:firstLine="0"/>
      </w:pPr>
      <w:rPr>
        <w:rFonts w:ascii="Times New Roman" w:hAnsi="Times New Roman" w:hint="default"/>
        <w:b w:val="0"/>
        <w:i w:val="0"/>
        <w:caps w:val="0"/>
        <w:strike w:val="0"/>
        <w:dstrike w:val="0"/>
        <w:vanish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57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0233FB2"/>
    <w:multiLevelType w:val="hybridMultilevel"/>
    <w:tmpl w:val="49EC7778"/>
    <w:lvl w:ilvl="0" w:tplc="98A0B0AC">
      <w:start w:val="1"/>
      <w:numFmt w:val="decimal"/>
      <w:lvlText w:val="4.%1"/>
      <w:lvlJc w:val="left"/>
      <w:pPr>
        <w:ind w:left="360" w:hanging="360"/>
      </w:pPr>
      <w:rPr>
        <w:rFonts w:hint="default"/>
        <w:b/>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4D352B43"/>
    <w:multiLevelType w:val="hybridMultilevel"/>
    <w:tmpl w:val="E42C1034"/>
    <w:lvl w:ilvl="0" w:tplc="865858D6">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1F01A8A"/>
    <w:multiLevelType w:val="hybridMultilevel"/>
    <w:tmpl w:val="43767CB4"/>
    <w:lvl w:ilvl="0" w:tplc="6EDED912">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C3C3596"/>
    <w:multiLevelType w:val="multilevel"/>
    <w:tmpl w:val="95B83A4E"/>
    <w:lvl w:ilvl="0">
      <w:start w:val="1"/>
      <w:numFmt w:val="upperRoman"/>
      <w:lvlText w:val="%1."/>
      <w:lvlJc w:val="left"/>
      <w:pPr>
        <w:tabs>
          <w:tab w:val="num" w:pos="720"/>
        </w:tabs>
        <w:ind w:left="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left="7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160"/>
        </w:tabs>
        <w:ind w:left="14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880"/>
        </w:tabs>
        <w:ind w:left="21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288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360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43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400"/>
        </w:tabs>
        <w:ind w:left="50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57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5327644"/>
    <w:multiLevelType w:val="multilevel"/>
    <w:tmpl w:val="ECE81C2E"/>
    <w:lvl w:ilvl="0">
      <w:start w:val="1"/>
      <w:numFmt w:val="decimal"/>
      <w:lvlText w:val="%1"/>
      <w:lvlJc w:val="left"/>
      <w:pPr>
        <w:ind w:left="360" w:hanging="36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25" w15:restartNumberingAfterBreak="0">
    <w:nsid w:val="699D6D24"/>
    <w:multiLevelType w:val="multilevel"/>
    <w:tmpl w:val="5E985CA6"/>
    <w:lvl w:ilvl="0">
      <w:start w:val="1"/>
      <w:numFmt w:val="upperRoman"/>
      <w:lvlText w:val="%1."/>
      <w:lvlJc w:val="left"/>
      <w:pPr>
        <w:tabs>
          <w:tab w:val="num" w:pos="720"/>
        </w:tabs>
        <w:ind w:left="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left="7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800"/>
        </w:tabs>
        <w:ind w:left="14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20"/>
        </w:tabs>
        <w:ind w:left="21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240"/>
        </w:tabs>
        <w:ind w:left="288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3960"/>
        </w:tabs>
        <w:ind w:left="360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432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400"/>
        </w:tabs>
        <w:ind w:left="504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5760" w:firstLine="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AC2477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01862652">
    <w:abstractNumId w:val="19"/>
  </w:num>
  <w:num w:numId="2" w16cid:durableId="1893888055">
    <w:abstractNumId w:val="19"/>
  </w:num>
  <w:num w:numId="3" w16cid:durableId="1510440730">
    <w:abstractNumId w:val="19"/>
  </w:num>
  <w:num w:numId="4" w16cid:durableId="524028501">
    <w:abstractNumId w:val="19"/>
  </w:num>
  <w:num w:numId="5" w16cid:durableId="1235240633">
    <w:abstractNumId w:val="19"/>
  </w:num>
  <w:num w:numId="6" w16cid:durableId="1164322701">
    <w:abstractNumId w:val="19"/>
  </w:num>
  <w:num w:numId="7" w16cid:durableId="1033379577">
    <w:abstractNumId w:val="19"/>
  </w:num>
  <w:num w:numId="8" w16cid:durableId="690108758">
    <w:abstractNumId w:val="19"/>
  </w:num>
  <w:num w:numId="9" w16cid:durableId="545072412">
    <w:abstractNumId w:val="19"/>
  </w:num>
  <w:num w:numId="10" w16cid:durableId="1753891104">
    <w:abstractNumId w:val="9"/>
  </w:num>
  <w:num w:numId="11" w16cid:durableId="1558204399">
    <w:abstractNumId w:val="7"/>
  </w:num>
  <w:num w:numId="12" w16cid:durableId="2058624545">
    <w:abstractNumId w:val="6"/>
  </w:num>
  <w:num w:numId="13" w16cid:durableId="800391348">
    <w:abstractNumId w:val="5"/>
  </w:num>
  <w:num w:numId="14" w16cid:durableId="1521627252">
    <w:abstractNumId w:val="4"/>
  </w:num>
  <w:num w:numId="15" w16cid:durableId="2046320350">
    <w:abstractNumId w:val="8"/>
  </w:num>
  <w:num w:numId="16" w16cid:durableId="207381851">
    <w:abstractNumId w:val="3"/>
  </w:num>
  <w:num w:numId="17" w16cid:durableId="655039447">
    <w:abstractNumId w:val="2"/>
  </w:num>
  <w:num w:numId="18" w16cid:durableId="389575401">
    <w:abstractNumId w:val="1"/>
  </w:num>
  <w:num w:numId="19" w16cid:durableId="752436601">
    <w:abstractNumId w:val="0"/>
  </w:num>
  <w:num w:numId="20" w16cid:durableId="1839734126">
    <w:abstractNumId w:val="16"/>
  </w:num>
  <w:num w:numId="21" w16cid:durableId="1892572493">
    <w:abstractNumId w:val="25"/>
  </w:num>
  <w:num w:numId="22" w16cid:durableId="1255892897">
    <w:abstractNumId w:val="14"/>
  </w:num>
  <w:num w:numId="23" w16cid:durableId="200995">
    <w:abstractNumId w:val="10"/>
  </w:num>
  <w:num w:numId="24" w16cid:durableId="1769427629">
    <w:abstractNumId w:val="11"/>
  </w:num>
  <w:num w:numId="25" w16cid:durableId="563026551">
    <w:abstractNumId w:val="23"/>
  </w:num>
  <w:num w:numId="26" w16cid:durableId="964500871">
    <w:abstractNumId w:val="17"/>
  </w:num>
  <w:num w:numId="27" w16cid:durableId="2036998453">
    <w:abstractNumId w:val="18"/>
  </w:num>
  <w:num w:numId="28" w16cid:durableId="1439568071">
    <w:abstractNumId w:val="15"/>
  </w:num>
  <w:num w:numId="29" w16cid:durableId="902987653">
    <w:abstractNumId w:val="26"/>
  </w:num>
  <w:num w:numId="30" w16cid:durableId="1124231815">
    <w:abstractNumId w:val="24"/>
  </w:num>
  <w:num w:numId="31" w16cid:durableId="530415221">
    <w:abstractNumId w:val="13"/>
  </w:num>
  <w:num w:numId="32" w16cid:durableId="342897843">
    <w:abstractNumId w:val="13"/>
    <w:lvlOverride w:ilvl="0">
      <w:startOverride w:val="1"/>
    </w:lvlOverride>
  </w:num>
  <w:num w:numId="33" w16cid:durableId="1753431192">
    <w:abstractNumId w:val="21"/>
  </w:num>
  <w:num w:numId="34" w16cid:durableId="879248795">
    <w:abstractNumId w:val="21"/>
    <w:lvlOverride w:ilvl="0">
      <w:startOverride w:val="1"/>
    </w:lvlOverride>
  </w:num>
  <w:num w:numId="35" w16cid:durableId="148794201">
    <w:abstractNumId w:val="21"/>
    <w:lvlOverride w:ilvl="0">
      <w:startOverride w:val="1"/>
    </w:lvlOverride>
  </w:num>
  <w:num w:numId="36" w16cid:durableId="16777269">
    <w:abstractNumId w:val="20"/>
  </w:num>
  <w:num w:numId="37" w16cid:durableId="17428734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08843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16cid:durableId="16734160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839429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255274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799353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207003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54418449">
    <w:abstractNumId w:val="22"/>
  </w:num>
  <w:num w:numId="45" w16cid:durableId="217937176">
    <w:abstractNumId w:val="12"/>
  </w:num>
  <w:num w:numId="46" w16cid:durableId="571500243">
    <w:abstractNumId w:val="19"/>
  </w:num>
  <w:num w:numId="47" w16cid:durableId="5885862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FBF"/>
    <w:rsid w:val="000031F8"/>
    <w:rsid w:val="00010FF8"/>
    <w:rsid w:val="00021394"/>
    <w:rsid w:val="0002675C"/>
    <w:rsid w:val="000305A5"/>
    <w:rsid w:val="00041A71"/>
    <w:rsid w:val="000549DD"/>
    <w:rsid w:val="00062126"/>
    <w:rsid w:val="00063FDE"/>
    <w:rsid w:val="000656BA"/>
    <w:rsid w:val="00065C66"/>
    <w:rsid w:val="00067969"/>
    <w:rsid w:val="00075190"/>
    <w:rsid w:val="0008618A"/>
    <w:rsid w:val="000905AC"/>
    <w:rsid w:val="000B78C3"/>
    <w:rsid w:val="000D1F1C"/>
    <w:rsid w:val="000D3750"/>
    <w:rsid w:val="000E54AA"/>
    <w:rsid w:val="000E5608"/>
    <w:rsid w:val="000F4348"/>
    <w:rsid w:val="000F4592"/>
    <w:rsid w:val="00101052"/>
    <w:rsid w:val="00105D0E"/>
    <w:rsid w:val="00106B89"/>
    <w:rsid w:val="00110C8F"/>
    <w:rsid w:val="0012467C"/>
    <w:rsid w:val="001277CA"/>
    <w:rsid w:val="00127DA1"/>
    <w:rsid w:val="00131E69"/>
    <w:rsid w:val="00140EC5"/>
    <w:rsid w:val="001436BD"/>
    <w:rsid w:val="001511D1"/>
    <w:rsid w:val="00154560"/>
    <w:rsid w:val="00154ACD"/>
    <w:rsid w:val="0016281E"/>
    <w:rsid w:val="00164DAF"/>
    <w:rsid w:val="0016752F"/>
    <w:rsid w:val="001759DF"/>
    <w:rsid w:val="00176CE3"/>
    <w:rsid w:val="00180D60"/>
    <w:rsid w:val="00187072"/>
    <w:rsid w:val="0019370A"/>
    <w:rsid w:val="001A0581"/>
    <w:rsid w:val="001B5FBF"/>
    <w:rsid w:val="001C0E6B"/>
    <w:rsid w:val="001C1486"/>
    <w:rsid w:val="001C167D"/>
    <w:rsid w:val="001C4554"/>
    <w:rsid w:val="001D2F6E"/>
    <w:rsid w:val="001D4A2C"/>
    <w:rsid w:val="001F2F4E"/>
    <w:rsid w:val="00202C48"/>
    <w:rsid w:val="00206435"/>
    <w:rsid w:val="002079CD"/>
    <w:rsid w:val="00223E4C"/>
    <w:rsid w:val="002376E0"/>
    <w:rsid w:val="00245AE5"/>
    <w:rsid w:val="002531CE"/>
    <w:rsid w:val="002606AB"/>
    <w:rsid w:val="002608A7"/>
    <w:rsid w:val="00264B49"/>
    <w:rsid w:val="00266B91"/>
    <w:rsid w:val="00276213"/>
    <w:rsid w:val="002770A6"/>
    <w:rsid w:val="0027785E"/>
    <w:rsid w:val="00286280"/>
    <w:rsid w:val="0029378B"/>
    <w:rsid w:val="002A7FE0"/>
    <w:rsid w:val="002B0AF5"/>
    <w:rsid w:val="002B72AD"/>
    <w:rsid w:val="002C16B9"/>
    <w:rsid w:val="002C3659"/>
    <w:rsid w:val="002E050F"/>
    <w:rsid w:val="002E0C15"/>
    <w:rsid w:val="002E678C"/>
    <w:rsid w:val="0030083B"/>
    <w:rsid w:val="00300F72"/>
    <w:rsid w:val="00306DF1"/>
    <w:rsid w:val="00312966"/>
    <w:rsid w:val="00315EDF"/>
    <w:rsid w:val="00317902"/>
    <w:rsid w:val="003221E3"/>
    <w:rsid w:val="00323C3B"/>
    <w:rsid w:val="00325CF7"/>
    <w:rsid w:val="00336A8E"/>
    <w:rsid w:val="003370BE"/>
    <w:rsid w:val="00343225"/>
    <w:rsid w:val="00347611"/>
    <w:rsid w:val="003629F3"/>
    <w:rsid w:val="00362AAE"/>
    <w:rsid w:val="00362C58"/>
    <w:rsid w:val="00364367"/>
    <w:rsid w:val="00366AF7"/>
    <w:rsid w:val="0036783C"/>
    <w:rsid w:val="003713C3"/>
    <w:rsid w:val="00373BE6"/>
    <w:rsid w:val="00374159"/>
    <w:rsid w:val="003829C7"/>
    <w:rsid w:val="00382A78"/>
    <w:rsid w:val="0039228D"/>
    <w:rsid w:val="003966F9"/>
    <w:rsid w:val="003A06AE"/>
    <w:rsid w:val="003A39C7"/>
    <w:rsid w:val="003B3D48"/>
    <w:rsid w:val="003C49C4"/>
    <w:rsid w:val="003C6606"/>
    <w:rsid w:val="003C6CD5"/>
    <w:rsid w:val="003E31C2"/>
    <w:rsid w:val="003E33DF"/>
    <w:rsid w:val="003F7D35"/>
    <w:rsid w:val="003F7D98"/>
    <w:rsid w:val="00403552"/>
    <w:rsid w:val="00404DD3"/>
    <w:rsid w:val="00410843"/>
    <w:rsid w:val="004217BD"/>
    <w:rsid w:val="004225FB"/>
    <w:rsid w:val="00424309"/>
    <w:rsid w:val="0044115D"/>
    <w:rsid w:val="00442488"/>
    <w:rsid w:val="0044249F"/>
    <w:rsid w:val="00442674"/>
    <w:rsid w:val="004466FB"/>
    <w:rsid w:val="004534C8"/>
    <w:rsid w:val="004536F2"/>
    <w:rsid w:val="00455344"/>
    <w:rsid w:val="00455821"/>
    <w:rsid w:val="00461F72"/>
    <w:rsid w:val="00464E6D"/>
    <w:rsid w:val="0046720B"/>
    <w:rsid w:val="00470F3D"/>
    <w:rsid w:val="00471F59"/>
    <w:rsid w:val="004723CD"/>
    <w:rsid w:val="00490C15"/>
    <w:rsid w:val="00493D8F"/>
    <w:rsid w:val="004A33EF"/>
    <w:rsid w:val="004A7701"/>
    <w:rsid w:val="004A7AA2"/>
    <w:rsid w:val="004C19CE"/>
    <w:rsid w:val="004C5182"/>
    <w:rsid w:val="004C6E74"/>
    <w:rsid w:val="004D4C1F"/>
    <w:rsid w:val="004E0882"/>
    <w:rsid w:val="004E69BB"/>
    <w:rsid w:val="004F7138"/>
    <w:rsid w:val="005012E3"/>
    <w:rsid w:val="00501A06"/>
    <w:rsid w:val="00501B8E"/>
    <w:rsid w:val="00504D9D"/>
    <w:rsid w:val="00505CD4"/>
    <w:rsid w:val="00507920"/>
    <w:rsid w:val="00507B70"/>
    <w:rsid w:val="00513F02"/>
    <w:rsid w:val="0052613E"/>
    <w:rsid w:val="00536CA9"/>
    <w:rsid w:val="005400CC"/>
    <w:rsid w:val="00540232"/>
    <w:rsid w:val="0054416B"/>
    <w:rsid w:val="005469F8"/>
    <w:rsid w:val="00560DBF"/>
    <w:rsid w:val="00565EA2"/>
    <w:rsid w:val="00570029"/>
    <w:rsid w:val="00575F97"/>
    <w:rsid w:val="005767EF"/>
    <w:rsid w:val="00584A5E"/>
    <w:rsid w:val="00587CB7"/>
    <w:rsid w:val="0059055A"/>
    <w:rsid w:val="005A144B"/>
    <w:rsid w:val="005A7E91"/>
    <w:rsid w:val="005B1E2E"/>
    <w:rsid w:val="005B3477"/>
    <w:rsid w:val="005B6EB4"/>
    <w:rsid w:val="005C0B45"/>
    <w:rsid w:val="005C24B8"/>
    <w:rsid w:val="005D6938"/>
    <w:rsid w:val="005F0483"/>
    <w:rsid w:val="005F751C"/>
    <w:rsid w:val="006010C4"/>
    <w:rsid w:val="00602D7B"/>
    <w:rsid w:val="0061584E"/>
    <w:rsid w:val="00617CFB"/>
    <w:rsid w:val="00623DD0"/>
    <w:rsid w:val="00625C09"/>
    <w:rsid w:val="0062712E"/>
    <w:rsid w:val="0063790D"/>
    <w:rsid w:val="00652E9E"/>
    <w:rsid w:val="006554D4"/>
    <w:rsid w:val="006601C7"/>
    <w:rsid w:val="006658BE"/>
    <w:rsid w:val="00665936"/>
    <w:rsid w:val="00671136"/>
    <w:rsid w:val="006714F3"/>
    <w:rsid w:val="006726FD"/>
    <w:rsid w:val="00677794"/>
    <w:rsid w:val="006865B4"/>
    <w:rsid w:val="006A53DF"/>
    <w:rsid w:val="006B7862"/>
    <w:rsid w:val="006C2AC5"/>
    <w:rsid w:val="006C2B6A"/>
    <w:rsid w:val="006C6150"/>
    <w:rsid w:val="006D1118"/>
    <w:rsid w:val="006E24A1"/>
    <w:rsid w:val="006E28ED"/>
    <w:rsid w:val="006E62C9"/>
    <w:rsid w:val="006E7A2B"/>
    <w:rsid w:val="006F2FF8"/>
    <w:rsid w:val="006F69E4"/>
    <w:rsid w:val="00715CC1"/>
    <w:rsid w:val="00715DA9"/>
    <w:rsid w:val="007179B1"/>
    <w:rsid w:val="007204AA"/>
    <w:rsid w:val="00722454"/>
    <w:rsid w:val="00723855"/>
    <w:rsid w:val="00726705"/>
    <w:rsid w:val="0073159C"/>
    <w:rsid w:val="00733A55"/>
    <w:rsid w:val="0073600F"/>
    <w:rsid w:val="00740B96"/>
    <w:rsid w:val="007438E5"/>
    <w:rsid w:val="00745837"/>
    <w:rsid w:val="00754C04"/>
    <w:rsid w:val="00756C14"/>
    <w:rsid w:val="00762029"/>
    <w:rsid w:val="007620E3"/>
    <w:rsid w:val="00763203"/>
    <w:rsid w:val="00770925"/>
    <w:rsid w:val="00777C98"/>
    <w:rsid w:val="00780E64"/>
    <w:rsid w:val="00781619"/>
    <w:rsid w:val="00781674"/>
    <w:rsid w:val="0079436F"/>
    <w:rsid w:val="007975BC"/>
    <w:rsid w:val="007A1B6B"/>
    <w:rsid w:val="007A419E"/>
    <w:rsid w:val="007A41A0"/>
    <w:rsid w:val="007A779B"/>
    <w:rsid w:val="007B0CB5"/>
    <w:rsid w:val="007B3F74"/>
    <w:rsid w:val="007C083D"/>
    <w:rsid w:val="007D1D7C"/>
    <w:rsid w:val="007D5518"/>
    <w:rsid w:val="007D7E0F"/>
    <w:rsid w:val="007E013D"/>
    <w:rsid w:val="007E0D95"/>
    <w:rsid w:val="007E14C4"/>
    <w:rsid w:val="008010E0"/>
    <w:rsid w:val="00802DAD"/>
    <w:rsid w:val="008071CF"/>
    <w:rsid w:val="00810E1F"/>
    <w:rsid w:val="008168BF"/>
    <w:rsid w:val="00826FE5"/>
    <w:rsid w:val="008276A6"/>
    <w:rsid w:val="00836480"/>
    <w:rsid w:val="00841C51"/>
    <w:rsid w:val="00842DA3"/>
    <w:rsid w:val="00842E51"/>
    <w:rsid w:val="00842E98"/>
    <w:rsid w:val="00843D26"/>
    <w:rsid w:val="00844E91"/>
    <w:rsid w:val="008477F3"/>
    <w:rsid w:val="0085759C"/>
    <w:rsid w:val="00863B8B"/>
    <w:rsid w:val="00876987"/>
    <w:rsid w:val="00877D22"/>
    <w:rsid w:val="00883EDE"/>
    <w:rsid w:val="00884AAE"/>
    <w:rsid w:val="00884CC8"/>
    <w:rsid w:val="00896A56"/>
    <w:rsid w:val="008B04F1"/>
    <w:rsid w:val="008B11F9"/>
    <w:rsid w:val="008B1455"/>
    <w:rsid w:val="008B49F1"/>
    <w:rsid w:val="008B735E"/>
    <w:rsid w:val="008C09D9"/>
    <w:rsid w:val="008D5F74"/>
    <w:rsid w:val="008D61B1"/>
    <w:rsid w:val="008E4E4E"/>
    <w:rsid w:val="008F4555"/>
    <w:rsid w:val="00910048"/>
    <w:rsid w:val="009108F0"/>
    <w:rsid w:val="009278C5"/>
    <w:rsid w:val="00934681"/>
    <w:rsid w:val="00936850"/>
    <w:rsid w:val="009427E0"/>
    <w:rsid w:val="00943C41"/>
    <w:rsid w:val="0094732D"/>
    <w:rsid w:val="009513FA"/>
    <w:rsid w:val="00962D33"/>
    <w:rsid w:val="00966F21"/>
    <w:rsid w:val="00974E91"/>
    <w:rsid w:val="00974EDB"/>
    <w:rsid w:val="0097524A"/>
    <w:rsid w:val="0098334F"/>
    <w:rsid w:val="00986EFD"/>
    <w:rsid w:val="0099377A"/>
    <w:rsid w:val="009A4F1B"/>
    <w:rsid w:val="009A5130"/>
    <w:rsid w:val="009A7CBE"/>
    <w:rsid w:val="009B0535"/>
    <w:rsid w:val="009B2BCF"/>
    <w:rsid w:val="009B53EB"/>
    <w:rsid w:val="009B6A42"/>
    <w:rsid w:val="009C1A34"/>
    <w:rsid w:val="009C7A20"/>
    <w:rsid w:val="009D212F"/>
    <w:rsid w:val="009E0E96"/>
    <w:rsid w:val="009E5E2D"/>
    <w:rsid w:val="00A07EF3"/>
    <w:rsid w:val="00A103F5"/>
    <w:rsid w:val="00A14627"/>
    <w:rsid w:val="00A15A31"/>
    <w:rsid w:val="00A175BD"/>
    <w:rsid w:val="00A4020A"/>
    <w:rsid w:val="00A418E0"/>
    <w:rsid w:val="00A507CA"/>
    <w:rsid w:val="00A52FD4"/>
    <w:rsid w:val="00A53363"/>
    <w:rsid w:val="00A5626D"/>
    <w:rsid w:val="00A606FF"/>
    <w:rsid w:val="00A7234F"/>
    <w:rsid w:val="00A878C6"/>
    <w:rsid w:val="00A939E1"/>
    <w:rsid w:val="00AA2A2F"/>
    <w:rsid w:val="00AA37D9"/>
    <w:rsid w:val="00AC01CC"/>
    <w:rsid w:val="00AC15C8"/>
    <w:rsid w:val="00AC33CF"/>
    <w:rsid w:val="00AD154A"/>
    <w:rsid w:val="00AE7836"/>
    <w:rsid w:val="00AF1F82"/>
    <w:rsid w:val="00AF406D"/>
    <w:rsid w:val="00AF7CB7"/>
    <w:rsid w:val="00B01026"/>
    <w:rsid w:val="00B168E1"/>
    <w:rsid w:val="00B22609"/>
    <w:rsid w:val="00B239BC"/>
    <w:rsid w:val="00B304BC"/>
    <w:rsid w:val="00B32106"/>
    <w:rsid w:val="00B50ED6"/>
    <w:rsid w:val="00B54052"/>
    <w:rsid w:val="00B60A00"/>
    <w:rsid w:val="00B671B3"/>
    <w:rsid w:val="00B71DFA"/>
    <w:rsid w:val="00B75CE3"/>
    <w:rsid w:val="00B8045F"/>
    <w:rsid w:val="00BA4A4B"/>
    <w:rsid w:val="00BB73FA"/>
    <w:rsid w:val="00BC1783"/>
    <w:rsid w:val="00BC7C85"/>
    <w:rsid w:val="00BD2BA8"/>
    <w:rsid w:val="00BE3125"/>
    <w:rsid w:val="00BE359C"/>
    <w:rsid w:val="00BF3B81"/>
    <w:rsid w:val="00BF6B01"/>
    <w:rsid w:val="00BF725B"/>
    <w:rsid w:val="00C03F7C"/>
    <w:rsid w:val="00C13E93"/>
    <w:rsid w:val="00C32B4D"/>
    <w:rsid w:val="00C406C1"/>
    <w:rsid w:val="00C46D3E"/>
    <w:rsid w:val="00C519DE"/>
    <w:rsid w:val="00C6089A"/>
    <w:rsid w:val="00C63FA9"/>
    <w:rsid w:val="00C8368D"/>
    <w:rsid w:val="00C91C70"/>
    <w:rsid w:val="00CA2536"/>
    <w:rsid w:val="00CA2A0C"/>
    <w:rsid w:val="00CA4E00"/>
    <w:rsid w:val="00CA653E"/>
    <w:rsid w:val="00CB006A"/>
    <w:rsid w:val="00CC2419"/>
    <w:rsid w:val="00CC2CF9"/>
    <w:rsid w:val="00CC714A"/>
    <w:rsid w:val="00CD0A09"/>
    <w:rsid w:val="00CF4012"/>
    <w:rsid w:val="00CF62F0"/>
    <w:rsid w:val="00D06756"/>
    <w:rsid w:val="00D1048B"/>
    <w:rsid w:val="00D25595"/>
    <w:rsid w:val="00D37676"/>
    <w:rsid w:val="00D40803"/>
    <w:rsid w:val="00D47DE4"/>
    <w:rsid w:val="00D571DE"/>
    <w:rsid w:val="00D74B0C"/>
    <w:rsid w:val="00D74C0A"/>
    <w:rsid w:val="00D772A8"/>
    <w:rsid w:val="00D81128"/>
    <w:rsid w:val="00D81BB4"/>
    <w:rsid w:val="00D870A8"/>
    <w:rsid w:val="00D95947"/>
    <w:rsid w:val="00D962C4"/>
    <w:rsid w:val="00DB2804"/>
    <w:rsid w:val="00DC2416"/>
    <w:rsid w:val="00DE0E5B"/>
    <w:rsid w:val="00E079E3"/>
    <w:rsid w:val="00E11F49"/>
    <w:rsid w:val="00E14E23"/>
    <w:rsid w:val="00E15496"/>
    <w:rsid w:val="00E22A69"/>
    <w:rsid w:val="00E26B1A"/>
    <w:rsid w:val="00E31E7E"/>
    <w:rsid w:val="00E515DD"/>
    <w:rsid w:val="00E53E13"/>
    <w:rsid w:val="00E60029"/>
    <w:rsid w:val="00E604A6"/>
    <w:rsid w:val="00E65D3E"/>
    <w:rsid w:val="00E711E7"/>
    <w:rsid w:val="00E72D8C"/>
    <w:rsid w:val="00E761D8"/>
    <w:rsid w:val="00E848FC"/>
    <w:rsid w:val="00E84A8A"/>
    <w:rsid w:val="00E86798"/>
    <w:rsid w:val="00E94056"/>
    <w:rsid w:val="00EA2080"/>
    <w:rsid w:val="00EA45DB"/>
    <w:rsid w:val="00EA4B01"/>
    <w:rsid w:val="00EC30CE"/>
    <w:rsid w:val="00EC368F"/>
    <w:rsid w:val="00EC4F64"/>
    <w:rsid w:val="00ED3D73"/>
    <w:rsid w:val="00ED4CEA"/>
    <w:rsid w:val="00EE7AB9"/>
    <w:rsid w:val="00EF01E3"/>
    <w:rsid w:val="00EF35C6"/>
    <w:rsid w:val="00EF616C"/>
    <w:rsid w:val="00EF687A"/>
    <w:rsid w:val="00F011AF"/>
    <w:rsid w:val="00F125FD"/>
    <w:rsid w:val="00F139E5"/>
    <w:rsid w:val="00F3765D"/>
    <w:rsid w:val="00F45688"/>
    <w:rsid w:val="00F53586"/>
    <w:rsid w:val="00F53F37"/>
    <w:rsid w:val="00F6167B"/>
    <w:rsid w:val="00F61A45"/>
    <w:rsid w:val="00F63411"/>
    <w:rsid w:val="00F70908"/>
    <w:rsid w:val="00F70AA4"/>
    <w:rsid w:val="00F7165A"/>
    <w:rsid w:val="00F7286B"/>
    <w:rsid w:val="00F74721"/>
    <w:rsid w:val="00F74EF3"/>
    <w:rsid w:val="00F77EB0"/>
    <w:rsid w:val="00F8055F"/>
    <w:rsid w:val="00F84D45"/>
    <w:rsid w:val="00F91890"/>
    <w:rsid w:val="00F91DED"/>
    <w:rsid w:val="00F9289E"/>
    <w:rsid w:val="00FA63D1"/>
    <w:rsid w:val="00FB459A"/>
    <w:rsid w:val="00FB5565"/>
    <w:rsid w:val="00FC1DBE"/>
    <w:rsid w:val="00FC2266"/>
    <w:rsid w:val="00FC24C1"/>
    <w:rsid w:val="00FC4AEC"/>
    <w:rsid w:val="00FC57E8"/>
    <w:rsid w:val="00FC5D36"/>
    <w:rsid w:val="00FD1138"/>
    <w:rsid w:val="00FD2040"/>
    <w:rsid w:val="00FD634C"/>
    <w:rsid w:val="00FE1DAA"/>
    <w:rsid w:val="00FE3124"/>
    <w:rsid w:val="00FF2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6534A"/>
  <w15:docId w15:val="{1F25712A-F21C-4BAF-8230-BD390CD2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40"/>
        <w:jc w:val="both"/>
      </w:pPr>
    </w:pPrDefault>
  </w:docDefaults>
  <w:latentStyles w:defLockedState="0" w:defUIPriority="19" w:defSemiHidden="0" w:defUnhideWhenUsed="0" w:defQFormat="0" w:count="376">
    <w:lsdException w:name="Normal" w:uiPriority="7" w:qFormat="1"/>
    <w:lsdException w:name="heading 1" w:uiPriority="6" w:qFormat="1"/>
    <w:lsdException w:name="heading 2" w:uiPriority="6" w:qFormat="1"/>
    <w:lsdException w:name="heading 3" w:uiPriority="6" w:qFormat="1"/>
    <w:lsdException w:name="heading 4" w:uiPriority="6" w:qFormat="1"/>
    <w:lsdException w:name="heading 5" w:uiPriority="6" w:qFormat="1"/>
    <w:lsdException w:name="heading 6" w:uiPriority="6"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99"/>
    <w:lsdException w:name="No Spacing" w:uiPriority="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7"/>
    <w:qFormat/>
    <w:rsid w:val="00464E6D"/>
    <w:pPr>
      <w:spacing w:after="0"/>
    </w:pPr>
  </w:style>
  <w:style w:type="paragraph" w:styleId="Heading1">
    <w:name w:val="heading 1"/>
    <w:aliases w:val="h1"/>
    <w:basedOn w:val="Normal"/>
    <w:next w:val="Heading2"/>
    <w:link w:val="Heading1Char"/>
    <w:uiPriority w:val="6"/>
    <w:qFormat/>
    <w:rsid w:val="00B671B3"/>
    <w:pPr>
      <w:keepNext/>
      <w:keepLines/>
      <w:widowControl w:val="0"/>
      <w:spacing w:after="240"/>
      <w:outlineLvl w:val="0"/>
    </w:pPr>
  </w:style>
  <w:style w:type="paragraph" w:styleId="Heading2">
    <w:name w:val="heading 2"/>
    <w:aliases w:val="h2"/>
    <w:basedOn w:val="Normal"/>
    <w:link w:val="Heading2Char"/>
    <w:uiPriority w:val="6"/>
    <w:qFormat/>
    <w:rsid w:val="00B671B3"/>
    <w:pPr>
      <w:spacing w:after="240"/>
      <w:outlineLvl w:val="1"/>
    </w:pPr>
  </w:style>
  <w:style w:type="paragraph" w:styleId="Heading3">
    <w:name w:val="heading 3"/>
    <w:aliases w:val="h3"/>
    <w:basedOn w:val="Normal"/>
    <w:link w:val="Heading3Char"/>
    <w:uiPriority w:val="6"/>
    <w:qFormat/>
    <w:rsid w:val="00B671B3"/>
    <w:pPr>
      <w:spacing w:after="240"/>
      <w:outlineLvl w:val="2"/>
    </w:pPr>
  </w:style>
  <w:style w:type="paragraph" w:styleId="Heading4">
    <w:name w:val="heading 4"/>
    <w:aliases w:val="h4"/>
    <w:basedOn w:val="Normal"/>
    <w:link w:val="Heading4Char"/>
    <w:uiPriority w:val="6"/>
    <w:qFormat/>
    <w:rsid w:val="00B671B3"/>
    <w:pPr>
      <w:spacing w:after="240"/>
      <w:outlineLvl w:val="3"/>
    </w:pPr>
    <w:rPr>
      <w:snapToGrid w:val="0"/>
    </w:rPr>
  </w:style>
  <w:style w:type="paragraph" w:styleId="Heading5">
    <w:name w:val="heading 5"/>
    <w:aliases w:val="h5"/>
    <w:basedOn w:val="Normal"/>
    <w:uiPriority w:val="6"/>
    <w:qFormat/>
    <w:rsid w:val="00B671B3"/>
    <w:pPr>
      <w:spacing w:after="240"/>
      <w:outlineLvl w:val="4"/>
    </w:pPr>
  </w:style>
  <w:style w:type="paragraph" w:styleId="Heading6">
    <w:name w:val="heading 6"/>
    <w:aliases w:val="h6"/>
    <w:basedOn w:val="Normal"/>
    <w:uiPriority w:val="6"/>
    <w:qFormat/>
    <w:rsid w:val="00B671B3"/>
    <w:pPr>
      <w:spacing w:after="240"/>
      <w:outlineLvl w:val="5"/>
    </w:pPr>
  </w:style>
  <w:style w:type="paragraph" w:styleId="Heading7">
    <w:name w:val="heading 7"/>
    <w:aliases w:val="h7"/>
    <w:basedOn w:val="Normal"/>
    <w:uiPriority w:val="6"/>
    <w:qFormat/>
    <w:rsid w:val="00B671B3"/>
    <w:pPr>
      <w:spacing w:after="240"/>
      <w:outlineLvl w:val="6"/>
    </w:pPr>
  </w:style>
  <w:style w:type="paragraph" w:styleId="Heading8">
    <w:name w:val="heading 8"/>
    <w:aliases w:val="h8"/>
    <w:basedOn w:val="Normal"/>
    <w:uiPriority w:val="6"/>
    <w:qFormat/>
    <w:rsid w:val="00B671B3"/>
    <w:pPr>
      <w:spacing w:after="240"/>
      <w:outlineLvl w:val="7"/>
    </w:pPr>
    <w:rPr>
      <w:snapToGrid w:val="0"/>
    </w:rPr>
  </w:style>
  <w:style w:type="paragraph" w:styleId="Heading9">
    <w:name w:val="heading 9"/>
    <w:aliases w:val="h9"/>
    <w:basedOn w:val="Normal"/>
    <w:uiPriority w:val="6"/>
    <w:qFormat/>
    <w:rsid w:val="00B671B3"/>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Double">
    <w:name w:val="Body Text_Double"/>
    <w:aliases w:val="Body DS"/>
    <w:basedOn w:val="Normal"/>
    <w:uiPriority w:val="2"/>
    <w:qFormat/>
    <w:rsid w:val="00BF725B"/>
    <w:pPr>
      <w:spacing w:line="480" w:lineRule="auto"/>
    </w:pPr>
  </w:style>
  <w:style w:type="paragraph" w:customStyle="1" w:styleId="BodyTextDoubleInd">
    <w:name w:val="Body Text_Double_Ind"/>
    <w:aliases w:val="Body DSI"/>
    <w:basedOn w:val="Normal"/>
    <w:uiPriority w:val="3"/>
    <w:qFormat/>
    <w:rsid w:val="00BF725B"/>
    <w:pPr>
      <w:spacing w:line="480" w:lineRule="auto"/>
      <w:ind w:firstLine="720"/>
    </w:pPr>
  </w:style>
  <w:style w:type="paragraph" w:customStyle="1" w:styleId="BodyTextSingle">
    <w:name w:val="Body Text_Single"/>
    <w:aliases w:val="Body SS"/>
    <w:basedOn w:val="Normal"/>
    <w:link w:val="BodyTextSingleChar"/>
    <w:qFormat/>
    <w:rsid w:val="00DE0E5B"/>
    <w:pPr>
      <w:spacing w:after="240"/>
    </w:pPr>
  </w:style>
  <w:style w:type="paragraph" w:customStyle="1" w:styleId="BodyTextSingleInd">
    <w:name w:val="Body Text_Single_Ind"/>
    <w:aliases w:val="Body SSI"/>
    <w:basedOn w:val="Normal"/>
    <w:uiPriority w:val="1"/>
    <w:qFormat/>
    <w:rsid w:val="00DE0E5B"/>
    <w:pPr>
      <w:spacing w:after="240"/>
      <w:ind w:firstLine="720"/>
    </w:pPr>
  </w:style>
  <w:style w:type="paragraph" w:customStyle="1" w:styleId="FN14">
    <w:name w:val="FN14"/>
    <w:aliases w:val="f4"/>
    <w:basedOn w:val="Normal"/>
    <w:uiPriority w:val="19"/>
    <w:semiHidden/>
    <w:unhideWhenUsed/>
    <w:rsid w:val="003370BE"/>
    <w:pPr>
      <w:spacing w:after="120"/>
      <w:ind w:left="720" w:hanging="720"/>
    </w:pPr>
    <w:rPr>
      <w:sz w:val="28"/>
    </w:rPr>
  </w:style>
  <w:style w:type="paragraph" w:styleId="Footer">
    <w:name w:val="footer"/>
    <w:basedOn w:val="Normal"/>
    <w:link w:val="FooterChar"/>
    <w:uiPriority w:val="99"/>
    <w:unhideWhenUsed/>
    <w:rsid w:val="00493D8F"/>
    <w:pPr>
      <w:tabs>
        <w:tab w:val="center" w:pos="4320"/>
        <w:tab w:val="right" w:pos="8640"/>
      </w:tabs>
      <w:jc w:val="left"/>
    </w:pPr>
  </w:style>
  <w:style w:type="character" w:styleId="FootnoteReference">
    <w:name w:val="footnote reference"/>
    <w:uiPriority w:val="19"/>
    <w:semiHidden/>
    <w:rsid w:val="003370BE"/>
    <w:rPr>
      <w:rFonts w:ascii="Times New Roman" w:hAnsi="Times New Roman"/>
      <w:dstrike w:val="0"/>
      <w:color w:val="auto"/>
      <w:sz w:val="24"/>
      <w:vertAlign w:val="superscript"/>
    </w:rPr>
  </w:style>
  <w:style w:type="paragraph" w:styleId="FootnoteText">
    <w:name w:val="footnote text"/>
    <w:basedOn w:val="Normal"/>
    <w:uiPriority w:val="19"/>
    <w:semiHidden/>
    <w:rsid w:val="001D4A2C"/>
    <w:pPr>
      <w:spacing w:after="120"/>
    </w:pPr>
  </w:style>
  <w:style w:type="paragraph" w:styleId="TOC2">
    <w:name w:val="toc 2"/>
    <w:basedOn w:val="Normal"/>
    <w:next w:val="Normal"/>
    <w:autoRedefine/>
    <w:uiPriority w:val="19"/>
    <w:semiHidden/>
    <w:rsid w:val="00501A06"/>
    <w:pPr>
      <w:ind w:left="240"/>
    </w:pPr>
  </w:style>
  <w:style w:type="paragraph" w:styleId="Signature">
    <w:name w:val="Signature"/>
    <w:aliases w:val="s1"/>
    <w:basedOn w:val="Normal"/>
    <w:link w:val="SignatureChar"/>
    <w:uiPriority w:val="19"/>
    <w:rsid w:val="00493D8F"/>
    <w:pPr>
      <w:ind w:left="4320"/>
      <w:jc w:val="left"/>
    </w:pPr>
  </w:style>
  <w:style w:type="paragraph" w:styleId="Header">
    <w:name w:val="header"/>
    <w:basedOn w:val="Normal"/>
    <w:link w:val="HeaderChar"/>
    <w:unhideWhenUsed/>
    <w:rsid w:val="00206435"/>
    <w:pPr>
      <w:tabs>
        <w:tab w:val="center" w:pos="4320"/>
        <w:tab w:val="right" w:pos="8640"/>
      </w:tabs>
      <w:jc w:val="left"/>
    </w:pPr>
  </w:style>
  <w:style w:type="paragraph" w:customStyle="1" w:styleId="BlockIndent">
    <w:name w:val="BlockIndent"/>
    <w:aliases w:val="BI 1/2&quot;"/>
    <w:basedOn w:val="Normal"/>
    <w:uiPriority w:val="4"/>
    <w:qFormat/>
    <w:rsid w:val="00DE0E5B"/>
    <w:pPr>
      <w:spacing w:after="240"/>
      <w:ind w:left="720" w:right="720"/>
    </w:pPr>
  </w:style>
  <w:style w:type="paragraph" w:customStyle="1" w:styleId="BlockIndent2">
    <w:name w:val="BlockIndent2"/>
    <w:aliases w:val="BI 1&quot;"/>
    <w:basedOn w:val="Normal"/>
    <w:uiPriority w:val="5"/>
    <w:qFormat/>
    <w:rsid w:val="00DE0E5B"/>
    <w:pPr>
      <w:spacing w:after="240"/>
      <w:ind w:left="1440" w:right="1440"/>
    </w:pPr>
  </w:style>
  <w:style w:type="paragraph" w:styleId="TOC1">
    <w:name w:val="toc 1"/>
    <w:basedOn w:val="Normal"/>
    <w:next w:val="Normal"/>
    <w:autoRedefine/>
    <w:uiPriority w:val="19"/>
    <w:semiHidden/>
    <w:rsid w:val="00501A06"/>
  </w:style>
  <w:style w:type="paragraph" w:styleId="TOC3">
    <w:name w:val="toc 3"/>
    <w:basedOn w:val="Normal"/>
    <w:next w:val="Normal"/>
    <w:autoRedefine/>
    <w:uiPriority w:val="19"/>
    <w:semiHidden/>
    <w:rsid w:val="00501A06"/>
    <w:pPr>
      <w:ind w:left="480"/>
    </w:pPr>
  </w:style>
  <w:style w:type="paragraph" w:styleId="EnvelopeAddress">
    <w:name w:val="envelope address"/>
    <w:basedOn w:val="Normal"/>
    <w:uiPriority w:val="19"/>
    <w:rsid w:val="00164DAF"/>
    <w:pPr>
      <w:framePr w:w="7920" w:h="1980" w:hRule="exact" w:hSpace="180" w:wrap="auto" w:hAnchor="page" w:xAlign="center" w:yAlign="bottom"/>
      <w:ind w:left="2880"/>
    </w:pPr>
    <w:rPr>
      <w:rFonts w:cs="Arial"/>
    </w:rPr>
  </w:style>
  <w:style w:type="paragraph" w:styleId="EnvelopeReturn">
    <w:name w:val="envelope return"/>
    <w:basedOn w:val="Normal"/>
    <w:uiPriority w:val="19"/>
    <w:rsid w:val="00164DAF"/>
    <w:rPr>
      <w:rFonts w:cs="Arial"/>
      <w:sz w:val="20"/>
    </w:rPr>
  </w:style>
  <w:style w:type="paragraph" w:styleId="NoSpacing">
    <w:name w:val="No Spacing"/>
    <w:uiPriority w:val="8"/>
    <w:qFormat/>
    <w:rsid w:val="00FC4AEC"/>
    <w:pPr>
      <w:spacing w:after="0"/>
    </w:pPr>
  </w:style>
  <w:style w:type="paragraph" w:styleId="ListParagraph">
    <w:name w:val="List Paragraph"/>
    <w:basedOn w:val="Normal"/>
    <w:uiPriority w:val="34"/>
    <w:qFormat/>
    <w:rsid w:val="003A39C7"/>
    <w:pPr>
      <w:spacing w:after="240"/>
      <w:ind w:left="720"/>
    </w:pPr>
  </w:style>
  <w:style w:type="paragraph" w:styleId="Subtitle">
    <w:name w:val="Subtitle"/>
    <w:basedOn w:val="Normal"/>
    <w:next w:val="Normal"/>
    <w:link w:val="SubtitleChar"/>
    <w:uiPriority w:val="9"/>
    <w:qFormat/>
    <w:rsid w:val="00896A56"/>
    <w:pPr>
      <w:numPr>
        <w:ilvl w:val="1"/>
      </w:numPr>
      <w:spacing w:after="240"/>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9"/>
    <w:rsid w:val="00896A56"/>
    <w:rPr>
      <w:rFonts w:asciiTheme="majorHAnsi" w:eastAsiaTheme="majorEastAsia" w:hAnsiTheme="majorHAnsi" w:cstheme="majorBidi"/>
      <w:i/>
      <w:iCs/>
      <w:color w:val="4F81BD" w:themeColor="accent1"/>
      <w:spacing w:val="15"/>
    </w:rPr>
  </w:style>
  <w:style w:type="character" w:customStyle="1" w:styleId="BodyTextSingleChar">
    <w:name w:val="Body Text_Single Char"/>
    <w:aliases w:val="Body SS Char"/>
    <w:basedOn w:val="DefaultParagraphFont"/>
    <w:link w:val="BodyTextSingle"/>
    <w:rsid w:val="001B5FBF"/>
  </w:style>
  <w:style w:type="character" w:customStyle="1" w:styleId="SignatureChar">
    <w:name w:val="Signature Char"/>
    <w:aliases w:val="s1 Char"/>
    <w:basedOn w:val="DefaultParagraphFont"/>
    <w:link w:val="Signature"/>
    <w:uiPriority w:val="19"/>
    <w:rsid w:val="00323C3B"/>
  </w:style>
  <w:style w:type="paragraph" w:customStyle="1" w:styleId="DocID">
    <w:name w:val="DocID"/>
    <w:basedOn w:val="Footer"/>
    <w:next w:val="Footer"/>
    <w:link w:val="DocIDChar"/>
    <w:rsid w:val="007A779B"/>
    <w:pPr>
      <w:tabs>
        <w:tab w:val="clear" w:pos="4320"/>
        <w:tab w:val="clear" w:pos="8640"/>
      </w:tabs>
    </w:pPr>
    <w:rPr>
      <w:sz w:val="16"/>
      <w:szCs w:val="20"/>
    </w:rPr>
  </w:style>
  <w:style w:type="character" w:customStyle="1" w:styleId="DocIDChar">
    <w:name w:val="DocID Char"/>
    <w:basedOn w:val="BodyTextSingleChar"/>
    <w:link w:val="DocID"/>
    <w:rsid w:val="007A779B"/>
    <w:rPr>
      <w:sz w:val="16"/>
      <w:szCs w:val="20"/>
      <w:lang w:val="en-US" w:eastAsia="en-US"/>
    </w:rPr>
  </w:style>
  <w:style w:type="paragraph" w:styleId="BalloonText">
    <w:name w:val="Balloon Text"/>
    <w:basedOn w:val="Normal"/>
    <w:link w:val="BalloonTextChar"/>
    <w:uiPriority w:val="19"/>
    <w:semiHidden/>
    <w:unhideWhenUsed/>
    <w:rsid w:val="003C6606"/>
    <w:rPr>
      <w:rFonts w:ascii="Tahoma" w:hAnsi="Tahoma" w:cs="Tahoma"/>
      <w:sz w:val="16"/>
      <w:szCs w:val="16"/>
    </w:rPr>
  </w:style>
  <w:style w:type="character" w:customStyle="1" w:styleId="BalloonTextChar">
    <w:name w:val="Balloon Text Char"/>
    <w:basedOn w:val="DefaultParagraphFont"/>
    <w:link w:val="BalloonText"/>
    <w:uiPriority w:val="19"/>
    <w:semiHidden/>
    <w:rsid w:val="003C6606"/>
    <w:rPr>
      <w:rFonts w:ascii="Tahoma" w:hAnsi="Tahoma" w:cs="Tahoma"/>
      <w:sz w:val="16"/>
      <w:szCs w:val="16"/>
    </w:rPr>
  </w:style>
  <w:style w:type="character" w:customStyle="1" w:styleId="HeaderChar">
    <w:name w:val="Header Char"/>
    <w:basedOn w:val="DefaultParagraphFont"/>
    <w:link w:val="Header"/>
    <w:rsid w:val="00D571DE"/>
  </w:style>
  <w:style w:type="character" w:customStyle="1" w:styleId="Heading1Char">
    <w:name w:val="Heading 1 Char"/>
    <w:aliases w:val="h1 Char"/>
    <w:basedOn w:val="DefaultParagraphFont"/>
    <w:link w:val="Heading1"/>
    <w:uiPriority w:val="6"/>
    <w:rsid w:val="00836480"/>
  </w:style>
  <w:style w:type="character" w:customStyle="1" w:styleId="Heading2Char">
    <w:name w:val="Heading 2 Char"/>
    <w:aliases w:val="h2 Char"/>
    <w:basedOn w:val="DefaultParagraphFont"/>
    <w:link w:val="Heading2"/>
    <w:uiPriority w:val="6"/>
    <w:rsid w:val="00836480"/>
  </w:style>
  <w:style w:type="character" w:customStyle="1" w:styleId="Heading3Char">
    <w:name w:val="Heading 3 Char"/>
    <w:aliases w:val="h3 Char"/>
    <w:basedOn w:val="DefaultParagraphFont"/>
    <w:link w:val="Heading3"/>
    <w:uiPriority w:val="6"/>
    <w:rsid w:val="00836480"/>
  </w:style>
  <w:style w:type="character" w:customStyle="1" w:styleId="Heading4Char">
    <w:name w:val="Heading 4 Char"/>
    <w:aliases w:val="h4 Char"/>
    <w:basedOn w:val="DefaultParagraphFont"/>
    <w:link w:val="Heading4"/>
    <w:uiPriority w:val="6"/>
    <w:rsid w:val="00836480"/>
    <w:rPr>
      <w:snapToGrid w:val="0"/>
    </w:rPr>
  </w:style>
  <w:style w:type="character" w:customStyle="1" w:styleId="FooterChar">
    <w:name w:val="Footer Char"/>
    <w:basedOn w:val="DefaultParagraphFont"/>
    <w:link w:val="Footer"/>
    <w:uiPriority w:val="99"/>
    <w:rsid w:val="006E62C9"/>
  </w:style>
  <w:style w:type="table" w:styleId="TableGrid">
    <w:name w:val="Table Grid"/>
    <w:basedOn w:val="TableNormal"/>
    <w:rsid w:val="00EF68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52519">
      <w:bodyDiv w:val="1"/>
      <w:marLeft w:val="0"/>
      <w:marRight w:val="0"/>
      <w:marTop w:val="0"/>
      <w:marBottom w:val="0"/>
      <w:divBdr>
        <w:top w:val="none" w:sz="0" w:space="0" w:color="auto"/>
        <w:left w:val="none" w:sz="0" w:space="0" w:color="auto"/>
        <w:bottom w:val="none" w:sz="0" w:space="0" w:color="auto"/>
        <w:right w:val="none" w:sz="0" w:space="0" w:color="auto"/>
      </w:divBdr>
    </w:div>
    <w:div w:id="636179711">
      <w:bodyDiv w:val="1"/>
      <w:marLeft w:val="0"/>
      <w:marRight w:val="0"/>
      <w:marTop w:val="0"/>
      <w:marBottom w:val="0"/>
      <w:divBdr>
        <w:top w:val="none" w:sz="0" w:space="0" w:color="auto"/>
        <w:left w:val="none" w:sz="0" w:space="0" w:color="auto"/>
        <w:bottom w:val="none" w:sz="0" w:space="0" w:color="auto"/>
        <w:right w:val="none" w:sz="0" w:space="0" w:color="auto"/>
      </w:divBdr>
    </w:div>
    <w:div w:id="788161568">
      <w:bodyDiv w:val="1"/>
      <w:marLeft w:val="0"/>
      <w:marRight w:val="0"/>
      <w:marTop w:val="0"/>
      <w:marBottom w:val="0"/>
      <w:divBdr>
        <w:top w:val="none" w:sz="0" w:space="0" w:color="auto"/>
        <w:left w:val="none" w:sz="0" w:space="0" w:color="auto"/>
        <w:bottom w:val="none" w:sz="0" w:space="0" w:color="auto"/>
        <w:right w:val="none" w:sz="0" w:space="0" w:color="auto"/>
      </w:divBdr>
    </w:div>
    <w:div w:id="876890083">
      <w:bodyDiv w:val="1"/>
      <w:marLeft w:val="0"/>
      <w:marRight w:val="0"/>
      <w:marTop w:val="0"/>
      <w:marBottom w:val="0"/>
      <w:divBdr>
        <w:top w:val="none" w:sz="0" w:space="0" w:color="auto"/>
        <w:left w:val="none" w:sz="0" w:space="0" w:color="auto"/>
        <w:bottom w:val="none" w:sz="0" w:space="0" w:color="auto"/>
        <w:right w:val="none" w:sz="0" w:space="0" w:color="auto"/>
      </w:divBdr>
    </w:div>
    <w:div w:id="899636601">
      <w:bodyDiv w:val="1"/>
      <w:marLeft w:val="0"/>
      <w:marRight w:val="0"/>
      <w:marTop w:val="0"/>
      <w:marBottom w:val="0"/>
      <w:divBdr>
        <w:top w:val="none" w:sz="0" w:space="0" w:color="auto"/>
        <w:left w:val="none" w:sz="0" w:space="0" w:color="auto"/>
        <w:bottom w:val="none" w:sz="0" w:space="0" w:color="auto"/>
        <w:right w:val="none" w:sz="0" w:space="0" w:color="auto"/>
      </w:divBdr>
    </w:div>
    <w:div w:id="954750691">
      <w:bodyDiv w:val="1"/>
      <w:marLeft w:val="0"/>
      <w:marRight w:val="0"/>
      <w:marTop w:val="0"/>
      <w:marBottom w:val="0"/>
      <w:divBdr>
        <w:top w:val="none" w:sz="0" w:space="0" w:color="auto"/>
        <w:left w:val="none" w:sz="0" w:space="0" w:color="auto"/>
        <w:bottom w:val="none" w:sz="0" w:space="0" w:color="auto"/>
        <w:right w:val="none" w:sz="0" w:space="0" w:color="auto"/>
      </w:divBdr>
    </w:div>
    <w:div w:id="1048650181">
      <w:bodyDiv w:val="1"/>
      <w:marLeft w:val="0"/>
      <w:marRight w:val="0"/>
      <w:marTop w:val="0"/>
      <w:marBottom w:val="0"/>
      <w:divBdr>
        <w:top w:val="none" w:sz="0" w:space="0" w:color="auto"/>
        <w:left w:val="none" w:sz="0" w:space="0" w:color="auto"/>
        <w:bottom w:val="none" w:sz="0" w:space="0" w:color="auto"/>
        <w:right w:val="none" w:sz="0" w:space="0" w:color="auto"/>
      </w:divBdr>
    </w:div>
    <w:div w:id="1131636636">
      <w:bodyDiv w:val="1"/>
      <w:marLeft w:val="0"/>
      <w:marRight w:val="0"/>
      <w:marTop w:val="0"/>
      <w:marBottom w:val="0"/>
      <w:divBdr>
        <w:top w:val="none" w:sz="0" w:space="0" w:color="auto"/>
        <w:left w:val="none" w:sz="0" w:space="0" w:color="auto"/>
        <w:bottom w:val="none" w:sz="0" w:space="0" w:color="auto"/>
        <w:right w:val="none" w:sz="0" w:space="0" w:color="auto"/>
      </w:divBdr>
    </w:div>
    <w:div w:id="1131938833">
      <w:bodyDiv w:val="1"/>
      <w:marLeft w:val="0"/>
      <w:marRight w:val="0"/>
      <w:marTop w:val="0"/>
      <w:marBottom w:val="0"/>
      <w:divBdr>
        <w:top w:val="none" w:sz="0" w:space="0" w:color="auto"/>
        <w:left w:val="none" w:sz="0" w:space="0" w:color="auto"/>
        <w:bottom w:val="none" w:sz="0" w:space="0" w:color="auto"/>
        <w:right w:val="none" w:sz="0" w:space="0" w:color="auto"/>
      </w:divBdr>
    </w:div>
    <w:div w:id="1144391011">
      <w:bodyDiv w:val="1"/>
      <w:marLeft w:val="0"/>
      <w:marRight w:val="0"/>
      <w:marTop w:val="0"/>
      <w:marBottom w:val="0"/>
      <w:divBdr>
        <w:top w:val="none" w:sz="0" w:space="0" w:color="auto"/>
        <w:left w:val="none" w:sz="0" w:space="0" w:color="auto"/>
        <w:bottom w:val="none" w:sz="0" w:space="0" w:color="auto"/>
        <w:right w:val="none" w:sz="0" w:space="0" w:color="auto"/>
      </w:divBdr>
    </w:div>
    <w:div w:id="1346983780">
      <w:bodyDiv w:val="1"/>
      <w:marLeft w:val="0"/>
      <w:marRight w:val="0"/>
      <w:marTop w:val="0"/>
      <w:marBottom w:val="0"/>
      <w:divBdr>
        <w:top w:val="none" w:sz="0" w:space="0" w:color="auto"/>
        <w:left w:val="none" w:sz="0" w:space="0" w:color="auto"/>
        <w:bottom w:val="none" w:sz="0" w:space="0" w:color="auto"/>
        <w:right w:val="none" w:sz="0" w:space="0" w:color="auto"/>
      </w:divBdr>
    </w:div>
    <w:div w:id="1371373318">
      <w:bodyDiv w:val="1"/>
      <w:marLeft w:val="0"/>
      <w:marRight w:val="0"/>
      <w:marTop w:val="0"/>
      <w:marBottom w:val="0"/>
      <w:divBdr>
        <w:top w:val="none" w:sz="0" w:space="0" w:color="auto"/>
        <w:left w:val="none" w:sz="0" w:space="0" w:color="auto"/>
        <w:bottom w:val="none" w:sz="0" w:space="0" w:color="auto"/>
        <w:right w:val="none" w:sz="0" w:space="0" w:color="auto"/>
      </w:divBdr>
    </w:div>
    <w:div w:id="1456169828">
      <w:bodyDiv w:val="1"/>
      <w:marLeft w:val="0"/>
      <w:marRight w:val="0"/>
      <w:marTop w:val="0"/>
      <w:marBottom w:val="0"/>
      <w:divBdr>
        <w:top w:val="none" w:sz="0" w:space="0" w:color="auto"/>
        <w:left w:val="none" w:sz="0" w:space="0" w:color="auto"/>
        <w:bottom w:val="none" w:sz="0" w:space="0" w:color="auto"/>
        <w:right w:val="none" w:sz="0" w:space="0" w:color="auto"/>
      </w:divBdr>
    </w:div>
    <w:div w:id="1566187792">
      <w:bodyDiv w:val="1"/>
      <w:marLeft w:val="0"/>
      <w:marRight w:val="0"/>
      <w:marTop w:val="0"/>
      <w:marBottom w:val="0"/>
      <w:divBdr>
        <w:top w:val="none" w:sz="0" w:space="0" w:color="auto"/>
        <w:left w:val="none" w:sz="0" w:space="0" w:color="auto"/>
        <w:bottom w:val="none" w:sz="0" w:space="0" w:color="auto"/>
        <w:right w:val="none" w:sz="0" w:space="0" w:color="auto"/>
      </w:divBdr>
    </w:div>
    <w:div w:id="1696079428">
      <w:bodyDiv w:val="1"/>
      <w:marLeft w:val="0"/>
      <w:marRight w:val="0"/>
      <w:marTop w:val="0"/>
      <w:marBottom w:val="0"/>
      <w:divBdr>
        <w:top w:val="none" w:sz="0" w:space="0" w:color="auto"/>
        <w:left w:val="none" w:sz="0" w:space="0" w:color="auto"/>
        <w:bottom w:val="none" w:sz="0" w:space="0" w:color="auto"/>
        <w:right w:val="none" w:sz="0" w:space="0" w:color="auto"/>
      </w:divBdr>
    </w:div>
    <w:div w:id="1704206528">
      <w:bodyDiv w:val="1"/>
      <w:marLeft w:val="0"/>
      <w:marRight w:val="0"/>
      <w:marTop w:val="0"/>
      <w:marBottom w:val="0"/>
      <w:divBdr>
        <w:top w:val="none" w:sz="0" w:space="0" w:color="auto"/>
        <w:left w:val="none" w:sz="0" w:space="0" w:color="auto"/>
        <w:bottom w:val="none" w:sz="0" w:space="0" w:color="auto"/>
        <w:right w:val="none" w:sz="0" w:space="0" w:color="auto"/>
      </w:divBdr>
    </w:div>
    <w:div w:id="1738355933">
      <w:bodyDiv w:val="1"/>
      <w:marLeft w:val="0"/>
      <w:marRight w:val="0"/>
      <w:marTop w:val="0"/>
      <w:marBottom w:val="0"/>
      <w:divBdr>
        <w:top w:val="none" w:sz="0" w:space="0" w:color="auto"/>
        <w:left w:val="none" w:sz="0" w:space="0" w:color="auto"/>
        <w:bottom w:val="none" w:sz="0" w:space="0" w:color="auto"/>
        <w:right w:val="none" w:sz="0" w:space="0" w:color="auto"/>
      </w:divBdr>
    </w:div>
    <w:div w:id="2017613465">
      <w:bodyDiv w:val="1"/>
      <w:marLeft w:val="0"/>
      <w:marRight w:val="0"/>
      <w:marTop w:val="0"/>
      <w:marBottom w:val="0"/>
      <w:divBdr>
        <w:top w:val="none" w:sz="0" w:space="0" w:color="auto"/>
        <w:left w:val="none" w:sz="0" w:space="0" w:color="auto"/>
        <w:bottom w:val="none" w:sz="0" w:space="0" w:color="auto"/>
        <w:right w:val="none" w:sz="0" w:space="0" w:color="auto"/>
      </w:divBdr>
    </w:div>
    <w:div w:id="209415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Firm\iTemplates\iBlank%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C9D504FE29ED469668765697B800EC" ma:contentTypeVersion="21" ma:contentTypeDescription="Create a new document." ma:contentTypeScope="" ma:versionID="5624d51409fe51b9b3f82a9958d75730">
  <xsd:schema xmlns:xsd="http://www.w3.org/2001/XMLSchema" xmlns:xs="http://www.w3.org/2001/XMLSchema" xmlns:p="http://schemas.microsoft.com/office/2006/metadata/properties" xmlns:ns2="96074bc5-2bae-4fef-b784-7a033227b552" xmlns:ns3="c34ca1ce-0f74-4310-9fc8-0123e0068ee3" targetNamespace="http://schemas.microsoft.com/office/2006/metadata/properties" ma:root="true" ma:fieldsID="7a4861a957ddc7624a7572a46d53e156" ns2:_="" ns3:_="">
    <xsd:import namespace="96074bc5-2bae-4fef-b784-7a033227b552"/>
    <xsd:import namespace="c34ca1ce-0f74-4310-9fc8-0123e0068e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74bc5-2bae-4fef-b784-7a033227b5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05e1c15-bc59-406b-bd93-1eaca2084c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ca1ce-0f74-4310-9fc8-0123e0068ee3" elementFormDefault="qualified">
    <xsd:import namespace="http://schemas.microsoft.com/office/2006/documentManagement/types"/>
    <xsd:import namespace="http://schemas.microsoft.com/office/infopath/2007/PartnerControls"/>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56486af-79b2-430e-bf1b-e1db87993a74}" ma:internalName="TaxCatchAll" ma:showField="CatchAllData" ma:web="c34ca1ce-0f74-4310-9fc8-0123e0068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34ca1ce-0f74-4310-9fc8-0123e0068ee3" xsi:nil="true"/>
    <lcf76f155ced4ddcb4097134ff3c332f xmlns="96074bc5-2bae-4fef-b784-7a033227b5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47A257-C2AF-4DAB-AB3C-E3259A149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74bc5-2bae-4fef-b784-7a033227b552"/>
    <ds:schemaRef ds:uri="c34ca1ce-0f74-4310-9fc8-0123e0068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201226-8D2B-49EE-AE1E-80A06EBF7601}">
  <ds:schemaRefs>
    <ds:schemaRef ds:uri="http://schemas.openxmlformats.org/officeDocument/2006/bibliography"/>
  </ds:schemaRefs>
</ds:datastoreItem>
</file>

<file path=customXml/itemProps3.xml><?xml version="1.0" encoding="utf-8"?>
<ds:datastoreItem xmlns:ds="http://schemas.openxmlformats.org/officeDocument/2006/customXml" ds:itemID="{5FFF49B9-896E-4838-94F6-A1DD90FD339F}">
  <ds:schemaRefs>
    <ds:schemaRef ds:uri="http://schemas.microsoft.com/office/2006/metadata/properties"/>
    <ds:schemaRef ds:uri="http://schemas.microsoft.com/office/infopath/2007/PartnerControls"/>
    <ds:schemaRef ds:uri="c34ca1ce-0f74-4310-9fc8-0123e0068ee3"/>
    <ds:schemaRef ds:uri="96074bc5-2bae-4fef-b784-7a033227b552"/>
  </ds:schemaRefs>
</ds:datastoreItem>
</file>

<file path=customXml/itemProps4.xml><?xml version="1.0" encoding="utf-8"?>
<ds:datastoreItem xmlns:ds="http://schemas.openxmlformats.org/officeDocument/2006/customXml" ds:itemID="{0C8DDD88-5D57-4BE4-9799-DED210DDE1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iBlank Portrait</Template>
  <TotalTime>1</TotalTime>
  <Pages>6</Pages>
  <Words>1508</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Blank Portrait</vt:lpstr>
    </vt:vector>
  </TitlesOfParts>
  <Company>The Firm</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Portrait</dc:title>
  <dc:subject/>
  <dc:creator>Matthews, David J.</dc:creator>
  <cp:keywords/>
  <dc:description/>
  <cp:lastModifiedBy>Bradford, Robert</cp:lastModifiedBy>
  <cp:revision>3</cp:revision>
  <cp:lastPrinted>2019-08-06T12:42:00Z</cp:lastPrinted>
  <dcterms:created xsi:type="dcterms:W3CDTF">2026-09-29T16:46:00Z</dcterms:created>
  <dcterms:modified xsi:type="dcterms:W3CDTF">2026-09-29T16:47:00Z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5.2</vt:lpwstr>
  </property>
  <property fmtid="{D5CDD505-2E9C-101B-9397-08002B2CF9AE}" pid="3" name="CUS_DocIDString">
    <vt:lpwstr>149466013v3</vt:lpwstr>
  </property>
  <property fmtid="{D5CDD505-2E9C-101B-9397-08002B2CF9AE}" pid="4" name="CUS_DocIDChunk0">
    <vt:lpwstr>149466013v3</vt:lpwstr>
  </property>
  <property fmtid="{D5CDD505-2E9C-101B-9397-08002B2CF9AE}" pid="5" name="CUS_DocIDActiveBits">
    <vt:lpwstr>98304</vt:lpwstr>
  </property>
  <property fmtid="{D5CDD505-2E9C-101B-9397-08002B2CF9AE}" pid="6" name="CUS_DocIDLocation">
    <vt:lpwstr>EVERY_PAGE</vt:lpwstr>
  </property>
  <property fmtid="{D5CDD505-2E9C-101B-9397-08002B2CF9AE}" pid="7" name="CUS_DocIDReference">
    <vt:lpwstr>everyPage</vt:lpwstr>
  </property>
  <property fmtid="{D5CDD505-2E9C-101B-9397-08002B2CF9AE}" pid="8" name="ClassificationContentMarkingFooterShapeIds">
    <vt:lpwstr>7c35eb17,7883e8e8,56adda56,605e544a,cdff30a,1dc6de31,11192d3d,71896e6a,7061d533</vt:lpwstr>
  </property>
  <property fmtid="{D5CDD505-2E9C-101B-9397-08002B2CF9AE}" pid="9" name="ClassificationContentMarkingFooterFontProps">
    <vt:lpwstr>#000000,10,Calibri</vt:lpwstr>
  </property>
  <property fmtid="{D5CDD505-2E9C-101B-9397-08002B2CF9AE}" pid="10" name="ClassificationContentMarkingFooterText">
    <vt:lpwstr>Fannie Mae Confidential</vt:lpwstr>
  </property>
  <property fmtid="{D5CDD505-2E9C-101B-9397-08002B2CF9AE}" pid="11" name="MSIP_Label_a9455cd2-ef3f-47ad-8dee-f10882ec60d9_Enabled">
    <vt:lpwstr>true</vt:lpwstr>
  </property>
  <property fmtid="{D5CDD505-2E9C-101B-9397-08002B2CF9AE}" pid="12" name="MSIP_Label_a9455cd2-ef3f-47ad-8dee-f10882ec60d9_SetDate">
    <vt:lpwstr>2025-05-30T14:31:54Z</vt:lpwstr>
  </property>
  <property fmtid="{D5CDD505-2E9C-101B-9397-08002B2CF9AE}" pid="13" name="MSIP_Label_a9455cd2-ef3f-47ad-8dee-f10882ec60d9_Method">
    <vt:lpwstr>Standard</vt:lpwstr>
  </property>
  <property fmtid="{D5CDD505-2E9C-101B-9397-08002B2CF9AE}" pid="14" name="MSIP_Label_a9455cd2-ef3f-47ad-8dee-f10882ec60d9_Name">
    <vt:lpwstr>Confidential - Internal Distribution</vt:lpwstr>
  </property>
  <property fmtid="{D5CDD505-2E9C-101B-9397-08002B2CF9AE}" pid="15" name="MSIP_Label_a9455cd2-ef3f-47ad-8dee-f10882ec60d9_SiteId">
    <vt:lpwstr>e6baca02-d986-4077-8053-30de7d5e0d58</vt:lpwstr>
  </property>
  <property fmtid="{D5CDD505-2E9C-101B-9397-08002B2CF9AE}" pid="16" name="MSIP_Label_a9455cd2-ef3f-47ad-8dee-f10882ec60d9_ActionId">
    <vt:lpwstr>aa5ac38e-0a04-42e8-854e-a6d9d1398aad</vt:lpwstr>
  </property>
  <property fmtid="{D5CDD505-2E9C-101B-9397-08002B2CF9AE}" pid="17" name="MSIP_Label_a9455cd2-ef3f-47ad-8dee-f10882ec60d9_ContentBits">
    <vt:lpwstr>2</vt:lpwstr>
  </property>
  <property fmtid="{D5CDD505-2E9C-101B-9397-08002B2CF9AE}" pid="18" name="MSIP_Label_a9455cd2-ef3f-47ad-8dee-f10882ec60d9_Tag">
    <vt:lpwstr>10, 3, 0, 1</vt:lpwstr>
  </property>
  <property fmtid="{D5CDD505-2E9C-101B-9397-08002B2CF9AE}" pid="19" name="ContentTypeId">
    <vt:lpwstr>0x0101000EC9D504FE29ED469668765697B800EC</vt:lpwstr>
  </property>
</Properties>
</file>